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C8672" w14:textId="683BCE4B" w:rsidR="00C22E6D" w:rsidRPr="000869BD" w:rsidRDefault="00C22E6D" w:rsidP="00C22E6D">
      <w:pPr>
        <w:pStyle w:val="Textkrper"/>
        <w:kinsoku w:val="0"/>
        <w:overflowPunct w:val="0"/>
        <w:spacing w:before="13"/>
        <w:ind w:left="142"/>
        <w:rPr>
          <w:rFonts w:ascii="Arial" w:hAnsi="Arial" w:cs="Arial"/>
          <w:color w:val="0075BE"/>
          <w:sz w:val="30"/>
          <w:szCs w:val="30"/>
        </w:rPr>
      </w:pPr>
    </w:p>
    <w:p w14:paraId="4A1D7C71" w14:textId="77777777" w:rsidR="00183B69" w:rsidRPr="00870EE1" w:rsidRDefault="00667A62" w:rsidP="00667A62">
      <w:pPr>
        <w:pStyle w:val="Textkrper"/>
        <w:kinsoku w:val="0"/>
        <w:overflowPunct w:val="0"/>
        <w:spacing w:before="8"/>
        <w:ind w:left="142"/>
        <w:jc w:val="center"/>
        <w:rPr>
          <w:rFonts w:ascii="Arial" w:hAnsi="Arial" w:cs="Arial"/>
          <w:sz w:val="36"/>
          <w:szCs w:val="36"/>
        </w:rPr>
      </w:pPr>
      <w:r w:rsidRPr="00870EE1">
        <w:rPr>
          <w:rFonts w:ascii="Arial" w:hAnsi="Arial" w:cs="Arial"/>
          <w:sz w:val="36"/>
          <w:szCs w:val="36"/>
        </w:rPr>
        <w:t>Bewerbung</w:t>
      </w:r>
      <w:r w:rsidR="00461809" w:rsidRPr="00870EE1">
        <w:rPr>
          <w:rFonts w:ascii="Arial" w:hAnsi="Arial" w:cs="Arial"/>
          <w:sz w:val="36"/>
          <w:szCs w:val="36"/>
        </w:rPr>
        <w:t>sbogen</w:t>
      </w:r>
      <w:r w:rsidR="005313BA" w:rsidRPr="00870EE1">
        <w:rPr>
          <w:rFonts w:ascii="Arial" w:hAnsi="Arial" w:cs="Arial"/>
          <w:sz w:val="36"/>
          <w:szCs w:val="36"/>
        </w:rPr>
        <w:t xml:space="preserve"> </w:t>
      </w:r>
    </w:p>
    <w:p w14:paraId="51D17777" w14:textId="211552FD" w:rsidR="00667A62" w:rsidRPr="00870EE1" w:rsidRDefault="00667A62" w:rsidP="00667A62">
      <w:pPr>
        <w:pStyle w:val="Textkrper"/>
        <w:kinsoku w:val="0"/>
        <w:overflowPunct w:val="0"/>
        <w:spacing w:before="8"/>
        <w:ind w:left="142"/>
        <w:jc w:val="center"/>
        <w:rPr>
          <w:rFonts w:ascii="Arial" w:hAnsi="Arial" w:cs="Arial"/>
          <w:sz w:val="36"/>
          <w:szCs w:val="36"/>
        </w:rPr>
      </w:pPr>
      <w:r w:rsidRPr="00870EE1">
        <w:rPr>
          <w:rFonts w:ascii="Arial" w:hAnsi="Arial" w:cs="Arial"/>
          <w:sz w:val="36"/>
          <w:szCs w:val="36"/>
        </w:rPr>
        <w:t xml:space="preserve">Strategiekreis </w:t>
      </w:r>
      <w:proofErr w:type="spellStart"/>
      <w:r w:rsidRPr="00870EE1">
        <w:rPr>
          <w:rFonts w:ascii="Arial" w:hAnsi="Arial" w:cs="Arial"/>
          <w:sz w:val="36"/>
          <w:szCs w:val="36"/>
        </w:rPr>
        <w:t>FOCUS.digital</w:t>
      </w:r>
      <w:proofErr w:type="spellEnd"/>
    </w:p>
    <w:p w14:paraId="330C896E" w14:textId="77777777" w:rsidR="003C45B5" w:rsidRPr="000869BD" w:rsidRDefault="003C45B5" w:rsidP="00667A62">
      <w:pPr>
        <w:pStyle w:val="Textkrper"/>
        <w:kinsoku w:val="0"/>
        <w:overflowPunct w:val="0"/>
        <w:spacing w:before="8"/>
        <w:ind w:left="142"/>
        <w:jc w:val="center"/>
        <w:rPr>
          <w:rFonts w:ascii="Arial" w:hAnsi="Arial" w:cs="Arial"/>
          <w:color w:val="57666D"/>
          <w:sz w:val="36"/>
          <w:szCs w:val="36"/>
        </w:rPr>
      </w:pPr>
    </w:p>
    <w:p w14:paraId="7648765F" w14:textId="77777777" w:rsidR="00667A62" w:rsidRPr="000869BD" w:rsidRDefault="00667A62" w:rsidP="00667A62">
      <w:pPr>
        <w:spacing w:line="260" w:lineRule="exact"/>
        <w:ind w:left="142"/>
        <w:rPr>
          <w:rFonts w:ascii="Arial" w:hAnsi="Arial" w:cs="Arial"/>
          <w:sz w:val="19"/>
          <w:szCs w:val="19"/>
        </w:rPr>
      </w:pPr>
    </w:p>
    <w:p w14:paraId="54F21C96" w14:textId="3B11000F" w:rsidR="00667A62" w:rsidRPr="00183B69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  <w:spacing w:val="-1"/>
          <w:sz w:val="24"/>
          <w:szCs w:val="24"/>
        </w:rPr>
      </w:pPr>
      <w:r w:rsidRPr="00183B69">
        <w:rPr>
          <w:rFonts w:ascii="Arial" w:hAnsi="Arial" w:cs="Arial"/>
          <w:sz w:val="24"/>
          <w:szCs w:val="24"/>
        </w:rPr>
        <w:t xml:space="preserve">Bitte füllen Sie den Fragebogen </w:t>
      </w:r>
      <w:r w:rsidRPr="00183B69">
        <w:rPr>
          <w:rFonts w:ascii="Arial" w:hAnsi="Arial" w:cs="Arial"/>
          <w:sz w:val="24"/>
          <w:szCs w:val="24"/>
          <w:u w:val="single"/>
        </w:rPr>
        <w:t>vollständig</w:t>
      </w:r>
      <w:r w:rsidRPr="00183B69">
        <w:rPr>
          <w:rFonts w:ascii="Arial" w:hAnsi="Arial" w:cs="Arial"/>
          <w:sz w:val="24"/>
          <w:szCs w:val="24"/>
        </w:rPr>
        <w:t xml:space="preserve"> aus und benennen Sie die Person, welche dem Strategiekreis </w:t>
      </w:r>
      <w:proofErr w:type="spellStart"/>
      <w:r w:rsidRPr="00183B69">
        <w:rPr>
          <w:rFonts w:ascii="Arial" w:hAnsi="Arial" w:cs="Arial"/>
          <w:sz w:val="24"/>
          <w:szCs w:val="24"/>
        </w:rPr>
        <w:t>FOCUS.digital</w:t>
      </w:r>
      <w:proofErr w:type="spellEnd"/>
      <w:r w:rsidRPr="00183B69">
        <w:rPr>
          <w:rFonts w:ascii="Arial" w:hAnsi="Arial" w:cs="Arial"/>
          <w:sz w:val="24"/>
          <w:szCs w:val="24"/>
        </w:rPr>
        <w:t xml:space="preserve"> angehören soll.</w:t>
      </w:r>
    </w:p>
    <w:p w14:paraId="673F8CEB" w14:textId="77777777" w:rsidR="00667A62" w:rsidRPr="00183B69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  <w:spacing w:val="-1"/>
        </w:rPr>
      </w:pPr>
    </w:p>
    <w:p w14:paraId="0C0DF8D4" w14:textId="16D76945" w:rsidR="00667A62" w:rsidRPr="00183B69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eastAsia="Times New Roman" w:hAnsi="Arial" w:cs="Arial"/>
          <w:sz w:val="24"/>
          <w:szCs w:val="20"/>
        </w:rPr>
      </w:pPr>
      <w:r w:rsidRPr="00183B69">
        <w:rPr>
          <w:rFonts w:ascii="Arial" w:eastAsia="Times New Roman" w:hAnsi="Arial" w:cs="Arial"/>
          <w:sz w:val="24"/>
          <w:szCs w:val="20"/>
        </w:rPr>
        <w:t>Dieser Antrag wird gestellt als (bitte nur eine Option auswählen)</w:t>
      </w:r>
      <w:r w:rsidR="008A5F65" w:rsidRPr="00183B69">
        <w:rPr>
          <w:rFonts w:ascii="Arial" w:eastAsia="Times New Roman" w:hAnsi="Arial" w:cs="Arial"/>
          <w:sz w:val="24"/>
          <w:szCs w:val="20"/>
        </w:rPr>
        <w:t>:</w:t>
      </w:r>
    </w:p>
    <w:p w14:paraId="0F0F8E3F" w14:textId="77777777" w:rsidR="00667A62" w:rsidRPr="00183B69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</w:rPr>
      </w:pPr>
    </w:p>
    <w:p w14:paraId="62D0C753" w14:textId="36BC92BB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114476559"/>
          <w15:appearance w15:val="hidden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3065" w:rsidRPr="00183B69">
            <w:rPr>
              <w:rFonts w:ascii="MS Gothic" w:eastAsia="MS Gothic" w:hAnsi="MS Gothic" w:cs="Arial" w:hint="eastAsia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Verband</w:t>
      </w:r>
    </w:p>
    <w:p w14:paraId="7E7B9D15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1601196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Sonstige Vereinigung, gemeinnützige Organisation, Stiftung</w:t>
      </w:r>
    </w:p>
    <w:p w14:paraId="674617FA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4138991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Hochschule, Forschungseinrichtung</w:t>
      </w:r>
    </w:p>
    <w:p w14:paraId="0712BAA6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8779145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Unternehmen</w:t>
      </w:r>
    </w:p>
    <w:p w14:paraId="748F2A33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9637141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Vertreter der Sozialpartner</w:t>
      </w:r>
    </w:p>
    <w:p w14:paraId="3352D3B3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9962161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Regierungsvertreter</w:t>
      </w:r>
    </w:p>
    <w:p w14:paraId="0B904688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937596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Sonstiges (bitte angeben)</w:t>
      </w:r>
    </w:p>
    <w:p w14:paraId="38EE9457" w14:textId="77777777" w:rsidR="00667A62" w:rsidRPr="000869BD" w:rsidRDefault="00667A62" w:rsidP="00667A62">
      <w:pPr>
        <w:pStyle w:val="Listenabsatz"/>
        <w:spacing w:after="160" w:line="259" w:lineRule="auto"/>
        <w:ind w:left="502"/>
        <w:rPr>
          <w:rFonts w:ascii="Arial" w:hAnsi="Arial" w:cs="Arial"/>
        </w:rPr>
      </w:pPr>
    </w:p>
    <w:p w14:paraId="33BDABA4" w14:textId="77777777" w:rsidR="00667A62" w:rsidRPr="000869BD" w:rsidRDefault="00667A62" w:rsidP="00090307">
      <w:pPr>
        <w:ind w:left="142"/>
        <w:rPr>
          <w:rFonts w:ascii="Arial" w:hAnsi="Arial" w:cs="Arial"/>
          <w:b/>
        </w:rPr>
      </w:pPr>
      <w:r w:rsidRPr="000869BD">
        <w:rPr>
          <w:rFonts w:ascii="Arial" w:hAnsi="Arial" w:cs="Arial"/>
          <w:b/>
        </w:rPr>
        <w:t>Kontaktdaten Bewerber*in</w:t>
      </w:r>
    </w:p>
    <w:p w14:paraId="0E6E8AD9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 xml:space="preserve">Vor- und Nachname: </w:t>
      </w:r>
    </w:p>
    <w:p w14:paraId="41D15942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 xml:space="preserve">Titel: </w:t>
      </w:r>
    </w:p>
    <w:p w14:paraId="175A1C2F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 xml:space="preserve">Funktion: </w:t>
      </w:r>
    </w:p>
    <w:p w14:paraId="76F7FD6E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 xml:space="preserve">Vollständiger Name und Anschrift der Organisation: </w:t>
      </w:r>
    </w:p>
    <w:p w14:paraId="22C2544E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>E-Mailadresse:</w:t>
      </w:r>
    </w:p>
    <w:p w14:paraId="14290B2E" w14:textId="77777777" w:rsidR="00667A62" w:rsidRPr="000869BD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667A62" w:rsidRPr="000869BD" w14:paraId="1538225F" w14:textId="77777777" w:rsidTr="009C7EF3">
        <w:tc>
          <w:tcPr>
            <w:tcW w:w="4530" w:type="dxa"/>
          </w:tcPr>
          <w:p w14:paraId="059EAB32" w14:textId="77777777" w:rsidR="00667A62" w:rsidRPr="000869BD" w:rsidRDefault="00667A62" w:rsidP="009C7EF3">
            <w:pPr>
              <w:pStyle w:val="Listenabsatz"/>
              <w:ind w:left="319"/>
              <w:rPr>
                <w:rFonts w:ascii="Arial" w:hAnsi="Arial" w:cs="Arial"/>
                <w:b/>
              </w:rPr>
            </w:pPr>
          </w:p>
        </w:tc>
        <w:tc>
          <w:tcPr>
            <w:tcW w:w="4530" w:type="dxa"/>
          </w:tcPr>
          <w:p w14:paraId="331A5B95" w14:textId="77777777" w:rsidR="00667A62" w:rsidRPr="000869BD" w:rsidRDefault="00667A62" w:rsidP="009C7EF3">
            <w:pPr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</w:rPr>
              <w:t>Bitte Stichpunkte und Beispiele angeben</w:t>
            </w:r>
          </w:p>
        </w:tc>
      </w:tr>
      <w:tr w:rsidR="00667A62" w:rsidRPr="000869BD" w14:paraId="51F69EC2" w14:textId="77777777" w:rsidTr="009C7EF3">
        <w:tc>
          <w:tcPr>
            <w:tcW w:w="4530" w:type="dxa"/>
          </w:tcPr>
          <w:p w14:paraId="258B55AE" w14:textId="77777777" w:rsidR="00667A62" w:rsidRPr="000869BD" w:rsidRDefault="00667A62" w:rsidP="00250CD5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  <w:b/>
              </w:rPr>
              <w:t>Nachweisbare und einschlägige Kompetenz und Erfahrung zu:</w:t>
            </w:r>
            <w:r w:rsidRPr="000869BD">
              <w:rPr>
                <w:rFonts w:ascii="Arial" w:hAnsi="Arial" w:cs="Arial"/>
              </w:rPr>
              <w:t xml:space="preserve"> </w:t>
            </w:r>
          </w:p>
          <w:p w14:paraId="6D62AC68" w14:textId="77777777" w:rsidR="00667A62" w:rsidRDefault="00667A62" w:rsidP="003622B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jc w:val="both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</w:rPr>
              <w:t xml:space="preserve">Zielen und Maßnahmen der Normung und Standardisierung </w:t>
            </w:r>
          </w:p>
          <w:p w14:paraId="47E5E1BC" w14:textId="77777777" w:rsidR="00EB6BC2" w:rsidRPr="000869BD" w:rsidRDefault="00EB6BC2" w:rsidP="00EB6BC2">
            <w:pPr>
              <w:pStyle w:val="Listenabsatz"/>
              <w:spacing w:line="276" w:lineRule="auto"/>
              <w:ind w:left="319"/>
              <w:rPr>
                <w:rFonts w:ascii="Arial" w:hAnsi="Arial" w:cs="Arial"/>
              </w:rPr>
            </w:pPr>
          </w:p>
          <w:p w14:paraId="7D7CF475" w14:textId="00644355" w:rsidR="003622B0" w:rsidRPr="00870EE1" w:rsidRDefault="00667A62" w:rsidP="003622B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</w:rPr>
              <w:t>gute Kenntnisse zu Forschung- und Entwicklungstrends, neuen wissenschaftlichen Erkenntnissen, Marktentwicklungen und Zukunftsthemen</w:t>
            </w:r>
          </w:p>
        </w:tc>
        <w:tc>
          <w:tcPr>
            <w:tcW w:w="4530" w:type="dxa"/>
          </w:tcPr>
          <w:p w14:paraId="3DBB3540" w14:textId="77777777" w:rsidR="00667A62" w:rsidRPr="000869BD" w:rsidRDefault="00667A62" w:rsidP="009C7EF3">
            <w:pPr>
              <w:rPr>
                <w:rFonts w:ascii="Arial" w:hAnsi="Arial" w:cs="Arial"/>
              </w:rPr>
            </w:pPr>
          </w:p>
        </w:tc>
      </w:tr>
    </w:tbl>
    <w:p w14:paraId="7EF7F29D" w14:textId="77777777" w:rsidR="00870EE1" w:rsidRDefault="00870EE1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667A62" w:rsidRPr="000869BD" w14:paraId="14ACC726" w14:textId="77777777" w:rsidTr="009C7EF3">
        <w:tc>
          <w:tcPr>
            <w:tcW w:w="4530" w:type="dxa"/>
          </w:tcPr>
          <w:p w14:paraId="7D354F64" w14:textId="092581F9" w:rsidR="00667A62" w:rsidRPr="00870EE1" w:rsidRDefault="00667A62" w:rsidP="00870EE1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70EE1">
              <w:rPr>
                <w:rFonts w:ascii="Arial" w:hAnsi="Arial" w:cs="Arial"/>
                <w:b/>
              </w:rPr>
              <w:lastRenderedPageBreak/>
              <w:t xml:space="preserve">Expertise: </w:t>
            </w:r>
          </w:p>
          <w:p w14:paraId="2A760D65" w14:textId="77777777" w:rsidR="00667A62" w:rsidRDefault="00667A62" w:rsidP="003622B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</w:rPr>
              <w:t xml:space="preserve">in Fragen zu Identifizierung, Bewertung und Priorisierung von strategischen Zukunftsthemen mit Bezug zu Digitalisierung und IKT </w:t>
            </w:r>
          </w:p>
          <w:p w14:paraId="0133A425" w14:textId="151D91FB" w:rsidR="003622B0" w:rsidRPr="000869BD" w:rsidRDefault="003622B0" w:rsidP="003622B0">
            <w:pPr>
              <w:pStyle w:val="Listenabsatz"/>
              <w:spacing w:line="276" w:lineRule="auto"/>
              <w:ind w:left="319"/>
              <w:rPr>
                <w:rFonts w:ascii="Arial" w:hAnsi="Arial" w:cs="Arial"/>
              </w:rPr>
            </w:pPr>
          </w:p>
        </w:tc>
        <w:tc>
          <w:tcPr>
            <w:tcW w:w="4530" w:type="dxa"/>
          </w:tcPr>
          <w:p w14:paraId="352CD9D0" w14:textId="77777777" w:rsidR="00667A62" w:rsidRPr="000869BD" w:rsidRDefault="00667A62" w:rsidP="009C7EF3">
            <w:pPr>
              <w:rPr>
                <w:rFonts w:ascii="Arial" w:hAnsi="Arial" w:cs="Arial"/>
              </w:rPr>
            </w:pPr>
          </w:p>
        </w:tc>
      </w:tr>
      <w:tr w:rsidR="00667A62" w:rsidRPr="000869BD" w14:paraId="6EAEF1AD" w14:textId="77777777" w:rsidTr="009C7EF3">
        <w:tc>
          <w:tcPr>
            <w:tcW w:w="4530" w:type="dxa"/>
          </w:tcPr>
          <w:p w14:paraId="3528B978" w14:textId="77777777" w:rsidR="00667A62" w:rsidRDefault="00667A62" w:rsidP="003622B0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jc w:val="both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  <w:b/>
              </w:rPr>
              <w:t>Verständnis für die wirtschaftliche Tragweite der Normen und deren Bedeutung für die Allgemeinheit,</w:t>
            </w:r>
            <w:r w:rsidRPr="000869BD">
              <w:rPr>
                <w:rFonts w:ascii="Arial" w:hAnsi="Arial" w:cs="Arial"/>
              </w:rPr>
              <w:t xml:space="preserve"> insbesondere im Anwendungsbereich IKT/Digitalisierung. </w:t>
            </w:r>
          </w:p>
          <w:p w14:paraId="4360BFD4" w14:textId="451797D6" w:rsidR="00C7402C" w:rsidRPr="00C7402C" w:rsidRDefault="00C7402C" w:rsidP="00C7402C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530" w:type="dxa"/>
          </w:tcPr>
          <w:p w14:paraId="71AC00FE" w14:textId="77777777" w:rsidR="00667A62" w:rsidRPr="000869BD" w:rsidRDefault="00667A62" w:rsidP="009C7EF3">
            <w:pPr>
              <w:rPr>
                <w:rFonts w:ascii="Arial" w:hAnsi="Arial" w:cs="Arial"/>
              </w:rPr>
            </w:pPr>
          </w:p>
        </w:tc>
      </w:tr>
      <w:tr w:rsidR="00667A62" w:rsidRPr="000869BD" w14:paraId="4583FA84" w14:textId="77777777" w:rsidTr="009C7EF3">
        <w:tc>
          <w:tcPr>
            <w:tcW w:w="4530" w:type="dxa"/>
          </w:tcPr>
          <w:p w14:paraId="65B72CD0" w14:textId="77777777" w:rsidR="00667A62" w:rsidRDefault="00667A62" w:rsidP="0098691F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  <w:b/>
              </w:rPr>
              <w:t>Entscheidungskompetenz und            -befugnis innerhalb der eigenen Organisation</w:t>
            </w:r>
            <w:r w:rsidRPr="000869BD">
              <w:rPr>
                <w:rFonts w:ascii="Arial" w:hAnsi="Arial" w:cs="Arial"/>
              </w:rPr>
              <w:t xml:space="preserve">, die eine autorisierte Teilnahme an den Beratungen des SK </w:t>
            </w:r>
            <w:proofErr w:type="spellStart"/>
            <w:r w:rsidRPr="000869BD">
              <w:rPr>
                <w:rFonts w:ascii="Arial" w:hAnsi="Arial" w:cs="Arial"/>
              </w:rPr>
              <w:t>FOCUS.digital</w:t>
            </w:r>
            <w:proofErr w:type="spellEnd"/>
            <w:r w:rsidR="00C7402C">
              <w:rPr>
                <w:rFonts w:ascii="Arial" w:hAnsi="Arial" w:cs="Arial"/>
              </w:rPr>
              <w:t xml:space="preserve"> </w:t>
            </w:r>
            <w:r w:rsidRPr="000869BD">
              <w:rPr>
                <w:rFonts w:ascii="Arial" w:hAnsi="Arial" w:cs="Arial"/>
              </w:rPr>
              <w:t xml:space="preserve">ermöglicht. </w:t>
            </w:r>
          </w:p>
          <w:p w14:paraId="487A7F25" w14:textId="58A5A4FC" w:rsidR="00C7402C" w:rsidRPr="00C7402C" w:rsidRDefault="00C7402C" w:rsidP="00C7402C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4530" w:type="dxa"/>
          </w:tcPr>
          <w:p w14:paraId="1E6C8DAD" w14:textId="77777777" w:rsidR="00667A62" w:rsidRPr="000869BD" w:rsidRDefault="00667A62" w:rsidP="009C7EF3">
            <w:pPr>
              <w:rPr>
                <w:rFonts w:ascii="Arial" w:hAnsi="Arial" w:cs="Arial"/>
              </w:rPr>
            </w:pPr>
          </w:p>
        </w:tc>
      </w:tr>
    </w:tbl>
    <w:p w14:paraId="499541A0" w14:textId="77777777" w:rsidR="00CD0A35" w:rsidRPr="000869BD" w:rsidRDefault="00CD0A35" w:rsidP="006B001D">
      <w:pPr>
        <w:rPr>
          <w:rFonts w:ascii="Arial" w:hAnsi="Arial" w:cs="Arial"/>
        </w:rPr>
      </w:pPr>
    </w:p>
    <w:sectPr w:rsidR="00CD0A35" w:rsidRPr="000869BD" w:rsidSect="00674AF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418" w:bottom="1134" w:left="1418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4D24D" w14:textId="77777777" w:rsidR="00EF5783" w:rsidRDefault="00EF5783" w:rsidP="00F21EBC">
      <w:r>
        <w:separator/>
      </w:r>
    </w:p>
  </w:endnote>
  <w:endnote w:type="continuationSeparator" w:id="0">
    <w:p w14:paraId="66946221" w14:textId="77777777" w:rsidR="00EF5783" w:rsidRDefault="00EF5783" w:rsidP="00F21EBC">
      <w:r>
        <w:continuationSeparator/>
      </w:r>
    </w:p>
  </w:endnote>
  <w:endnote w:type="continuationNotice" w:id="1">
    <w:p w14:paraId="4EA24E02" w14:textId="77777777" w:rsidR="00EF5783" w:rsidRDefault="00EF578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undesSerif Regular">
    <w:altName w:val="Cambria"/>
    <w:panose1 w:val="00000000000000000000"/>
    <w:charset w:val="00"/>
    <w:family w:val="roman"/>
    <w:notTrueType/>
    <w:pitch w:val="variable"/>
    <w:sig w:usb0="A00000BF" w:usb1="4000206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BundesSans">
    <w:altName w:val="Calibri"/>
    <w:panose1 w:val="00000000000000000000"/>
    <w:charset w:val="00"/>
    <w:family w:val="swiss"/>
    <w:notTrueType/>
    <w:pitch w:val="variable"/>
    <w:sig w:usb0="A00000BF" w:usb1="4000206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05C43" w14:textId="2AB5F8A6" w:rsidR="00E26284" w:rsidRDefault="00E26284" w:rsidP="0093454F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EA1B46">
      <w:rPr>
        <w:rStyle w:val="Seitenzahl"/>
        <w:noProof/>
      </w:rPr>
      <w:t>2</w:t>
    </w:r>
    <w:r>
      <w:rPr>
        <w:rStyle w:val="Seitenzahl"/>
      </w:rPr>
      <w:fldChar w:fldCharType="end"/>
    </w:r>
  </w:p>
  <w:p w14:paraId="3B905BCB" w14:textId="77777777" w:rsidR="00E26284" w:rsidRDefault="00E2628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58578" w14:textId="77777777" w:rsidR="00E464D5" w:rsidRPr="00870EE1" w:rsidRDefault="00E464D5">
    <w:pPr>
      <w:tabs>
        <w:tab w:val="center" w:pos="4550"/>
        <w:tab w:val="left" w:pos="5818"/>
      </w:tabs>
      <w:ind w:right="260"/>
      <w:jc w:val="right"/>
      <w:rPr>
        <w:rFonts w:ascii="Arial" w:hAnsi="Arial" w:cs="Arial"/>
        <w:color w:val="222613" w:themeColor="text2" w:themeShade="80"/>
        <w:sz w:val="20"/>
      </w:rPr>
    </w:pPr>
    <w:r w:rsidRPr="00870EE1">
      <w:rPr>
        <w:rFonts w:ascii="Arial" w:hAnsi="Arial" w:cs="Arial"/>
        <w:color w:val="9EB060" w:themeColor="text2" w:themeTint="99"/>
        <w:spacing w:val="60"/>
        <w:sz w:val="20"/>
      </w:rPr>
      <w:t>Seite</w:t>
    </w:r>
    <w:r w:rsidRPr="00870EE1">
      <w:rPr>
        <w:rFonts w:ascii="Arial" w:hAnsi="Arial" w:cs="Arial"/>
        <w:color w:val="9EB060" w:themeColor="text2" w:themeTint="99"/>
        <w:sz w:val="20"/>
      </w:rPr>
      <w:t xml:space="preserve"> </w:t>
    </w:r>
    <w:r w:rsidRPr="00870EE1">
      <w:rPr>
        <w:rFonts w:ascii="Arial" w:hAnsi="Arial" w:cs="Arial"/>
        <w:color w:val="32391C" w:themeColor="text2" w:themeShade="BF"/>
        <w:sz w:val="20"/>
      </w:rPr>
      <w:fldChar w:fldCharType="begin"/>
    </w:r>
    <w:r w:rsidRPr="00870EE1">
      <w:rPr>
        <w:rFonts w:ascii="Arial" w:hAnsi="Arial" w:cs="Arial"/>
        <w:color w:val="32391C" w:themeColor="text2" w:themeShade="BF"/>
        <w:sz w:val="20"/>
      </w:rPr>
      <w:instrText>PAGE   \* MERGEFORMAT</w:instrText>
    </w:r>
    <w:r w:rsidRPr="00870EE1">
      <w:rPr>
        <w:rFonts w:ascii="Arial" w:hAnsi="Arial" w:cs="Arial"/>
        <w:color w:val="32391C" w:themeColor="text2" w:themeShade="BF"/>
        <w:sz w:val="20"/>
      </w:rPr>
      <w:fldChar w:fldCharType="separate"/>
    </w:r>
    <w:r w:rsidRPr="00870EE1">
      <w:rPr>
        <w:rFonts w:ascii="Arial" w:hAnsi="Arial" w:cs="Arial"/>
        <w:color w:val="32391C" w:themeColor="text2" w:themeShade="BF"/>
        <w:sz w:val="20"/>
      </w:rPr>
      <w:t>1</w:t>
    </w:r>
    <w:r w:rsidRPr="00870EE1">
      <w:rPr>
        <w:rFonts w:ascii="Arial" w:hAnsi="Arial" w:cs="Arial"/>
        <w:color w:val="32391C" w:themeColor="text2" w:themeShade="BF"/>
        <w:sz w:val="20"/>
      </w:rPr>
      <w:fldChar w:fldCharType="end"/>
    </w:r>
    <w:r w:rsidRPr="00870EE1">
      <w:rPr>
        <w:rFonts w:ascii="Arial" w:hAnsi="Arial" w:cs="Arial"/>
        <w:color w:val="32391C" w:themeColor="text2" w:themeShade="BF"/>
        <w:sz w:val="20"/>
      </w:rPr>
      <w:t xml:space="preserve"> | </w:t>
    </w:r>
    <w:r w:rsidRPr="00870EE1">
      <w:rPr>
        <w:rFonts w:ascii="Arial" w:hAnsi="Arial" w:cs="Arial"/>
        <w:color w:val="32391C" w:themeColor="text2" w:themeShade="BF"/>
        <w:sz w:val="20"/>
      </w:rPr>
      <w:fldChar w:fldCharType="begin"/>
    </w:r>
    <w:r w:rsidRPr="00870EE1">
      <w:rPr>
        <w:rFonts w:ascii="Arial" w:hAnsi="Arial" w:cs="Arial"/>
        <w:color w:val="32391C" w:themeColor="text2" w:themeShade="BF"/>
        <w:sz w:val="20"/>
      </w:rPr>
      <w:instrText>NUMPAGES  \* Arabic  \* MERGEFORMAT</w:instrText>
    </w:r>
    <w:r w:rsidRPr="00870EE1">
      <w:rPr>
        <w:rFonts w:ascii="Arial" w:hAnsi="Arial" w:cs="Arial"/>
        <w:color w:val="32391C" w:themeColor="text2" w:themeShade="BF"/>
        <w:sz w:val="20"/>
      </w:rPr>
      <w:fldChar w:fldCharType="separate"/>
    </w:r>
    <w:r w:rsidRPr="00870EE1">
      <w:rPr>
        <w:rFonts w:ascii="Arial" w:hAnsi="Arial" w:cs="Arial"/>
        <w:color w:val="32391C" w:themeColor="text2" w:themeShade="BF"/>
        <w:sz w:val="20"/>
      </w:rPr>
      <w:t>1</w:t>
    </w:r>
    <w:r w:rsidRPr="00870EE1">
      <w:rPr>
        <w:rFonts w:ascii="Arial" w:hAnsi="Arial" w:cs="Arial"/>
        <w:color w:val="32391C" w:themeColor="text2" w:themeShade="BF"/>
        <w:sz w:val="20"/>
      </w:rPr>
      <w:fldChar w:fldCharType="end"/>
    </w:r>
  </w:p>
  <w:p w14:paraId="7BC14BED" w14:textId="77777777" w:rsidR="00E26284" w:rsidRPr="00892A2D" w:rsidRDefault="00E26284" w:rsidP="00892A2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F7A0C" w14:textId="1C6FF931" w:rsidR="00E26284" w:rsidRDefault="00E26284" w:rsidP="0093454F">
    <w:pPr>
      <w:pStyle w:val="Fuzeile"/>
      <w:tabs>
        <w:tab w:val="clear" w:pos="4536"/>
        <w:tab w:val="clear" w:pos="9072"/>
        <w:tab w:val="left" w:pos="1416"/>
        <w:tab w:val="center" w:pos="4535"/>
      </w:tabs>
    </w:pPr>
    <w:r>
      <w:tab/>
    </w:r>
    <w:r>
      <w:tab/>
    </w:r>
  </w:p>
  <w:p w14:paraId="6049D214" w14:textId="77777777" w:rsidR="00E26284" w:rsidRPr="00B6329F" w:rsidRDefault="00E26284" w:rsidP="0093454F">
    <w:pPr>
      <w:pStyle w:val="Fuzeile"/>
      <w:jc w:val="center"/>
      <w:rPr>
        <w:rFonts w:ascii="BundesSans" w:hAnsi="BundesSans"/>
        <w:b/>
        <w:sz w:val="16"/>
        <w:szCs w:val="16"/>
      </w:rPr>
    </w:pPr>
    <w:r w:rsidRPr="00B6329F">
      <w:rPr>
        <w:rStyle w:val="Seitenzahl"/>
        <w:rFonts w:ascii="BundesSans" w:hAnsi="BundesSans"/>
        <w:b/>
        <w:sz w:val="16"/>
        <w:szCs w:val="16"/>
      </w:rPr>
      <w:fldChar w:fldCharType="begin"/>
    </w:r>
    <w:r w:rsidRPr="00B6329F">
      <w:rPr>
        <w:rStyle w:val="Seitenzahl"/>
        <w:rFonts w:ascii="BundesSans" w:hAnsi="BundesSans"/>
        <w:b/>
        <w:sz w:val="16"/>
        <w:szCs w:val="16"/>
      </w:rPr>
      <w:instrText xml:space="preserve">PAGE  </w:instrText>
    </w:r>
    <w:r w:rsidRPr="00B6329F">
      <w:rPr>
        <w:rStyle w:val="Seitenzahl"/>
        <w:rFonts w:ascii="BundesSans" w:hAnsi="BundesSans"/>
        <w:b/>
        <w:sz w:val="16"/>
        <w:szCs w:val="16"/>
      </w:rPr>
      <w:fldChar w:fldCharType="separate"/>
    </w:r>
    <w:r w:rsidRPr="00B6329F">
      <w:rPr>
        <w:rStyle w:val="Seitenzahl"/>
        <w:rFonts w:ascii="BundesSans" w:hAnsi="BundesSans"/>
        <w:b/>
        <w:noProof/>
        <w:sz w:val="16"/>
        <w:szCs w:val="16"/>
      </w:rPr>
      <w:t>2</w:t>
    </w:r>
    <w:r w:rsidRPr="00B6329F">
      <w:rPr>
        <w:rStyle w:val="Seitenzahl"/>
        <w:rFonts w:ascii="BundesSans" w:hAnsi="BundesSans"/>
        <w:b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57647F" w14:textId="77777777" w:rsidR="00EF5783" w:rsidRDefault="00EF5783" w:rsidP="00F21EBC">
      <w:r>
        <w:separator/>
      </w:r>
    </w:p>
  </w:footnote>
  <w:footnote w:type="continuationSeparator" w:id="0">
    <w:p w14:paraId="597A04B9" w14:textId="77777777" w:rsidR="00EF5783" w:rsidRDefault="00EF5783" w:rsidP="00F21EBC">
      <w:r>
        <w:continuationSeparator/>
      </w:r>
    </w:p>
  </w:footnote>
  <w:footnote w:type="continuationNotice" w:id="1">
    <w:p w14:paraId="51731C9D" w14:textId="77777777" w:rsidR="00EF5783" w:rsidRDefault="00EF578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D2ADD" w14:textId="77777777" w:rsidR="00870EE1" w:rsidRDefault="00870EE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F96F9" w14:textId="763D3369" w:rsidR="00E26284" w:rsidRPr="00A31B2C" w:rsidRDefault="515C2394" w:rsidP="515C2394">
    <w:pPr>
      <w:pStyle w:val="Kopfzeile"/>
      <w:ind w:left="-1418"/>
      <w:jc w:val="right"/>
    </w:pPr>
    <w:r>
      <w:rPr>
        <w:noProof/>
      </w:rPr>
      <w:drawing>
        <wp:inline distT="0" distB="0" distL="0" distR="0" wp14:anchorId="5B5D862F" wp14:editId="664DA607">
          <wp:extent cx="2152650" cy="457200"/>
          <wp:effectExtent l="0" t="0" r="0" b="0"/>
          <wp:docPr id="520275884" name="Grafik 5202758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5265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A61A7"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67A3E" w14:textId="2B38599F" w:rsidR="00E26284" w:rsidRDefault="00610C6C" w:rsidP="00752A5B">
    <w:pPr>
      <w:pStyle w:val="Kopfzeile"/>
    </w:pPr>
    <w:r>
      <w:rPr>
        <w:noProof/>
      </w:rPr>
      <w:drawing>
        <wp:anchor distT="0" distB="0" distL="114300" distR="114300" simplePos="0" relativeHeight="251660289" behindDoc="0" locked="0" layoutInCell="1" allowOverlap="1" wp14:anchorId="5E504EEA" wp14:editId="7702792D">
          <wp:simplePos x="0" y="0"/>
          <wp:positionH relativeFrom="column">
            <wp:posOffset>3473450</wp:posOffset>
          </wp:positionH>
          <wp:positionV relativeFrom="paragraph">
            <wp:posOffset>346075</wp:posOffset>
          </wp:positionV>
          <wp:extent cx="662940" cy="662940"/>
          <wp:effectExtent l="152400" t="152400" r="365760" b="365760"/>
          <wp:wrapTopAndBottom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2940" cy="662940"/>
                  </a:xfrm>
                  <a:prstGeom prst="rect">
                    <a:avLst/>
                  </a:prstGeom>
                  <a:ln>
                    <a:noFill/>
                  </a:ln>
                  <a:effectLst>
                    <a:outerShdw blurRad="292100" dist="139700" dir="2700000" algn="tl" rotWithShape="0">
                      <a:schemeClr val="bg1">
                        <a:alpha val="65000"/>
                      </a:schemeClr>
                    </a:outerShdw>
                  </a:effec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5" behindDoc="0" locked="0" layoutInCell="1" allowOverlap="1" wp14:anchorId="51EB3FC9" wp14:editId="2202F7F6">
          <wp:simplePos x="0" y="0"/>
          <wp:positionH relativeFrom="column">
            <wp:posOffset>4433570</wp:posOffset>
          </wp:positionH>
          <wp:positionV relativeFrom="paragraph">
            <wp:posOffset>536576</wp:posOffset>
          </wp:positionV>
          <wp:extent cx="1247137" cy="251460"/>
          <wp:effectExtent l="0" t="0" r="0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3396" cy="2527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053E7">
      <w:tab/>
    </w:r>
    <w:r w:rsidR="00DC6053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E7891"/>
    <w:multiLevelType w:val="hybridMultilevel"/>
    <w:tmpl w:val="EB92075A"/>
    <w:lvl w:ilvl="0" w:tplc="52563C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7C08F7"/>
    <w:multiLevelType w:val="multilevel"/>
    <w:tmpl w:val="3E549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08A2D22"/>
    <w:multiLevelType w:val="hybridMultilevel"/>
    <w:tmpl w:val="70469DB8"/>
    <w:lvl w:ilvl="0" w:tplc="FFFAE6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A7418E"/>
    <w:multiLevelType w:val="hybridMultilevel"/>
    <w:tmpl w:val="63D0A0C8"/>
    <w:lvl w:ilvl="0" w:tplc="47C4969A">
      <w:start w:val="1"/>
      <w:numFmt w:val="bullet"/>
      <w:lvlText w:val=""/>
      <w:lvlJc w:val="left"/>
      <w:pPr>
        <w:ind w:left="964" w:hanging="250"/>
      </w:pPr>
      <w:rPr>
        <w:rFonts w:ascii="Symbol" w:hAnsi="Symbol" w:hint="default"/>
        <w:color w:val="0075BD"/>
        <w:sz w:val="21"/>
      </w:rPr>
    </w:lvl>
    <w:lvl w:ilvl="1" w:tplc="0407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4" w15:restartNumberingAfterBreak="0">
    <w:nsid w:val="1AAA330C"/>
    <w:multiLevelType w:val="hybridMultilevel"/>
    <w:tmpl w:val="47EED63E"/>
    <w:lvl w:ilvl="0" w:tplc="FFFAE6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DA6BCE"/>
    <w:multiLevelType w:val="hybridMultilevel"/>
    <w:tmpl w:val="F7CC07DA"/>
    <w:lvl w:ilvl="0" w:tplc="0407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52BF3127"/>
    <w:multiLevelType w:val="hybridMultilevel"/>
    <w:tmpl w:val="D46025F8"/>
    <w:lvl w:ilvl="0" w:tplc="1ABABB06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  <w:color w:val="0075BD"/>
        <w:sz w:val="28"/>
      </w:rPr>
    </w:lvl>
    <w:lvl w:ilvl="1" w:tplc="0407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7" w15:restartNumberingAfterBreak="0">
    <w:nsid w:val="64317BBF"/>
    <w:multiLevelType w:val="hybridMultilevel"/>
    <w:tmpl w:val="DEF26E94"/>
    <w:lvl w:ilvl="0" w:tplc="7E3AEC5A">
      <w:numFmt w:val="bullet"/>
      <w:lvlText w:val="-"/>
      <w:lvlJc w:val="left"/>
      <w:pPr>
        <w:ind w:left="502" w:hanging="360"/>
      </w:pPr>
      <w:rPr>
        <w:rFonts w:ascii="Cambria" w:eastAsiaTheme="minorEastAsia" w:hAnsi="Cambria" w:cs="BundesSerif Regular" w:hint="default"/>
      </w:rPr>
    </w:lvl>
    <w:lvl w:ilvl="1" w:tplc="0407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68206F9B"/>
    <w:multiLevelType w:val="hybridMultilevel"/>
    <w:tmpl w:val="989075AC"/>
    <w:lvl w:ilvl="0" w:tplc="FFFAE6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197B18"/>
    <w:multiLevelType w:val="hybridMultilevel"/>
    <w:tmpl w:val="544AF9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04411B"/>
    <w:multiLevelType w:val="hybridMultilevel"/>
    <w:tmpl w:val="2E9EACC0"/>
    <w:lvl w:ilvl="0" w:tplc="C43E1A38">
      <w:start w:val="1"/>
      <w:numFmt w:val="bullet"/>
      <w:pStyle w:val="LI"/>
      <w:lvlText w:val=""/>
      <w:lvlJc w:val="left"/>
      <w:pPr>
        <w:tabs>
          <w:tab w:val="num" w:pos="453"/>
        </w:tabs>
        <w:ind w:left="453" w:hanging="283"/>
      </w:pPr>
      <w:rPr>
        <w:rFonts w:ascii="Symbol" w:hAnsi="Symbol" w:hint="default"/>
        <w:color w:val="5F99C6"/>
        <w:sz w:val="21"/>
      </w:rPr>
    </w:lvl>
    <w:lvl w:ilvl="1" w:tplc="0407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 w16cid:durableId="618338217">
    <w:abstractNumId w:val="10"/>
  </w:num>
  <w:num w:numId="2" w16cid:durableId="912930062">
    <w:abstractNumId w:val="6"/>
  </w:num>
  <w:num w:numId="3" w16cid:durableId="1773352232">
    <w:abstractNumId w:val="3"/>
  </w:num>
  <w:num w:numId="4" w16cid:durableId="1778909925">
    <w:abstractNumId w:val="5"/>
  </w:num>
  <w:num w:numId="5" w16cid:durableId="1287934367">
    <w:abstractNumId w:val="7"/>
  </w:num>
  <w:num w:numId="6" w16cid:durableId="1279489998">
    <w:abstractNumId w:val="8"/>
  </w:num>
  <w:num w:numId="7" w16cid:durableId="1907110028">
    <w:abstractNumId w:val="2"/>
  </w:num>
  <w:num w:numId="8" w16cid:durableId="110439249">
    <w:abstractNumId w:val="9"/>
  </w:num>
  <w:num w:numId="9" w16cid:durableId="1062824070">
    <w:abstractNumId w:val="0"/>
  </w:num>
  <w:num w:numId="10" w16cid:durableId="1300262836">
    <w:abstractNumId w:val="4"/>
  </w:num>
  <w:num w:numId="11" w16cid:durableId="773865521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isplayBackgroundShape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B88"/>
    <w:rsid w:val="00006128"/>
    <w:rsid w:val="0001210C"/>
    <w:rsid w:val="000325D9"/>
    <w:rsid w:val="00033EF7"/>
    <w:rsid w:val="000359E7"/>
    <w:rsid w:val="00046A3F"/>
    <w:rsid w:val="000512EB"/>
    <w:rsid w:val="00054DDA"/>
    <w:rsid w:val="00075D08"/>
    <w:rsid w:val="00077E4E"/>
    <w:rsid w:val="00080EF9"/>
    <w:rsid w:val="000869BD"/>
    <w:rsid w:val="00090307"/>
    <w:rsid w:val="000916FE"/>
    <w:rsid w:val="0009407D"/>
    <w:rsid w:val="000A3139"/>
    <w:rsid w:val="000A61A7"/>
    <w:rsid w:val="000C17E6"/>
    <w:rsid w:val="000C401A"/>
    <w:rsid w:val="000C5751"/>
    <w:rsid w:val="000D6842"/>
    <w:rsid w:val="000E3A45"/>
    <w:rsid w:val="0010558A"/>
    <w:rsid w:val="0011411A"/>
    <w:rsid w:val="00114C8E"/>
    <w:rsid w:val="0012191B"/>
    <w:rsid w:val="00140CAE"/>
    <w:rsid w:val="00145154"/>
    <w:rsid w:val="00152A76"/>
    <w:rsid w:val="00153EF4"/>
    <w:rsid w:val="001602BB"/>
    <w:rsid w:val="00170E39"/>
    <w:rsid w:val="00174D1F"/>
    <w:rsid w:val="00183B69"/>
    <w:rsid w:val="0018670C"/>
    <w:rsid w:val="00193645"/>
    <w:rsid w:val="001A5F24"/>
    <w:rsid w:val="001B1028"/>
    <w:rsid w:val="001B153C"/>
    <w:rsid w:val="001B43B7"/>
    <w:rsid w:val="001B4571"/>
    <w:rsid w:val="001B5D72"/>
    <w:rsid w:val="001B697E"/>
    <w:rsid w:val="001D17A8"/>
    <w:rsid w:val="001D4D63"/>
    <w:rsid w:val="001F30A0"/>
    <w:rsid w:val="001F4640"/>
    <w:rsid w:val="001F54AA"/>
    <w:rsid w:val="002155C4"/>
    <w:rsid w:val="002215FF"/>
    <w:rsid w:val="002247A6"/>
    <w:rsid w:val="00246FF0"/>
    <w:rsid w:val="00250CD5"/>
    <w:rsid w:val="002517CC"/>
    <w:rsid w:val="00252538"/>
    <w:rsid w:val="00275715"/>
    <w:rsid w:val="00293911"/>
    <w:rsid w:val="002B26E6"/>
    <w:rsid w:val="002C24F5"/>
    <w:rsid w:val="002D7FB3"/>
    <w:rsid w:val="002E1722"/>
    <w:rsid w:val="002F0EA5"/>
    <w:rsid w:val="0030463F"/>
    <w:rsid w:val="00323D98"/>
    <w:rsid w:val="00332C9D"/>
    <w:rsid w:val="00333594"/>
    <w:rsid w:val="0034730E"/>
    <w:rsid w:val="003622B0"/>
    <w:rsid w:val="003819B0"/>
    <w:rsid w:val="003853A6"/>
    <w:rsid w:val="00391606"/>
    <w:rsid w:val="003A3A93"/>
    <w:rsid w:val="003C45B5"/>
    <w:rsid w:val="003C6C6A"/>
    <w:rsid w:val="003C70FD"/>
    <w:rsid w:val="003D13C7"/>
    <w:rsid w:val="003D42E3"/>
    <w:rsid w:val="003D4CBF"/>
    <w:rsid w:val="003D563D"/>
    <w:rsid w:val="003D6669"/>
    <w:rsid w:val="003F1AB0"/>
    <w:rsid w:val="003F61FF"/>
    <w:rsid w:val="0040398F"/>
    <w:rsid w:val="004076E8"/>
    <w:rsid w:val="00413410"/>
    <w:rsid w:val="00413993"/>
    <w:rsid w:val="00416D22"/>
    <w:rsid w:val="00433F9C"/>
    <w:rsid w:val="00445ED4"/>
    <w:rsid w:val="00447C09"/>
    <w:rsid w:val="0045179E"/>
    <w:rsid w:val="00461809"/>
    <w:rsid w:val="00467D60"/>
    <w:rsid w:val="00485547"/>
    <w:rsid w:val="004A084A"/>
    <w:rsid w:val="004A5939"/>
    <w:rsid w:val="004B6763"/>
    <w:rsid w:val="004C25CF"/>
    <w:rsid w:val="004C5FA3"/>
    <w:rsid w:val="00503B53"/>
    <w:rsid w:val="00505DB0"/>
    <w:rsid w:val="0051637C"/>
    <w:rsid w:val="00521F1B"/>
    <w:rsid w:val="005264D8"/>
    <w:rsid w:val="005313BA"/>
    <w:rsid w:val="005464BE"/>
    <w:rsid w:val="00551D49"/>
    <w:rsid w:val="0055670C"/>
    <w:rsid w:val="00561DBB"/>
    <w:rsid w:val="005622E4"/>
    <w:rsid w:val="00562946"/>
    <w:rsid w:val="005649D0"/>
    <w:rsid w:val="00572074"/>
    <w:rsid w:val="00576672"/>
    <w:rsid w:val="005834AB"/>
    <w:rsid w:val="00593217"/>
    <w:rsid w:val="005A24FA"/>
    <w:rsid w:val="005B6C83"/>
    <w:rsid w:val="005C5368"/>
    <w:rsid w:val="005C6522"/>
    <w:rsid w:val="005D0D2A"/>
    <w:rsid w:val="005D5CA7"/>
    <w:rsid w:val="005E1299"/>
    <w:rsid w:val="005F0A17"/>
    <w:rsid w:val="005F6803"/>
    <w:rsid w:val="00607308"/>
    <w:rsid w:val="0061021F"/>
    <w:rsid w:val="00610C6C"/>
    <w:rsid w:val="0061151B"/>
    <w:rsid w:val="00641320"/>
    <w:rsid w:val="00662AC8"/>
    <w:rsid w:val="00665A14"/>
    <w:rsid w:val="006676B3"/>
    <w:rsid w:val="00667A62"/>
    <w:rsid w:val="00674AFB"/>
    <w:rsid w:val="00677F36"/>
    <w:rsid w:val="006834B0"/>
    <w:rsid w:val="00684D8A"/>
    <w:rsid w:val="006A749A"/>
    <w:rsid w:val="006B001D"/>
    <w:rsid w:val="006B1994"/>
    <w:rsid w:val="006F11CF"/>
    <w:rsid w:val="0070317C"/>
    <w:rsid w:val="007314E7"/>
    <w:rsid w:val="00732732"/>
    <w:rsid w:val="00734AA8"/>
    <w:rsid w:val="00736F8D"/>
    <w:rsid w:val="007412CC"/>
    <w:rsid w:val="0074319C"/>
    <w:rsid w:val="0074603A"/>
    <w:rsid w:val="00747326"/>
    <w:rsid w:val="0075023E"/>
    <w:rsid w:val="00750D73"/>
    <w:rsid w:val="00752A5B"/>
    <w:rsid w:val="00780048"/>
    <w:rsid w:val="00791A3B"/>
    <w:rsid w:val="007A3010"/>
    <w:rsid w:val="007B513A"/>
    <w:rsid w:val="007C5E9F"/>
    <w:rsid w:val="007C742D"/>
    <w:rsid w:val="007D0B96"/>
    <w:rsid w:val="007D3A42"/>
    <w:rsid w:val="007E393A"/>
    <w:rsid w:val="007E3C9C"/>
    <w:rsid w:val="007E6444"/>
    <w:rsid w:val="007F0F7F"/>
    <w:rsid w:val="007F1ADF"/>
    <w:rsid w:val="00801792"/>
    <w:rsid w:val="00805EF1"/>
    <w:rsid w:val="00831AF0"/>
    <w:rsid w:val="00832188"/>
    <w:rsid w:val="00834C90"/>
    <w:rsid w:val="008366C4"/>
    <w:rsid w:val="008444F6"/>
    <w:rsid w:val="00851149"/>
    <w:rsid w:val="008536BF"/>
    <w:rsid w:val="00853EEC"/>
    <w:rsid w:val="00857DBE"/>
    <w:rsid w:val="00862B02"/>
    <w:rsid w:val="00867A94"/>
    <w:rsid w:val="00870EE1"/>
    <w:rsid w:val="00875574"/>
    <w:rsid w:val="0087666B"/>
    <w:rsid w:val="00882A6C"/>
    <w:rsid w:val="00886C49"/>
    <w:rsid w:val="0089037F"/>
    <w:rsid w:val="00891765"/>
    <w:rsid w:val="0089232B"/>
    <w:rsid w:val="00892A2D"/>
    <w:rsid w:val="008A3E93"/>
    <w:rsid w:val="008A5F65"/>
    <w:rsid w:val="008B03DE"/>
    <w:rsid w:val="008B2B88"/>
    <w:rsid w:val="008B3659"/>
    <w:rsid w:val="008B5B7D"/>
    <w:rsid w:val="008C684F"/>
    <w:rsid w:val="008D125D"/>
    <w:rsid w:val="008E0473"/>
    <w:rsid w:val="008E4121"/>
    <w:rsid w:val="008F344A"/>
    <w:rsid w:val="0090165E"/>
    <w:rsid w:val="009041A5"/>
    <w:rsid w:val="00914B93"/>
    <w:rsid w:val="009169CF"/>
    <w:rsid w:val="009273B4"/>
    <w:rsid w:val="00927B8F"/>
    <w:rsid w:val="009319E3"/>
    <w:rsid w:val="0093454F"/>
    <w:rsid w:val="00943429"/>
    <w:rsid w:val="00943C56"/>
    <w:rsid w:val="00952FA3"/>
    <w:rsid w:val="00955467"/>
    <w:rsid w:val="009568CC"/>
    <w:rsid w:val="0096652A"/>
    <w:rsid w:val="00971E50"/>
    <w:rsid w:val="0098691F"/>
    <w:rsid w:val="009A6EB0"/>
    <w:rsid w:val="009C1587"/>
    <w:rsid w:val="009D60DA"/>
    <w:rsid w:val="009E116C"/>
    <w:rsid w:val="009F2051"/>
    <w:rsid w:val="009F29E1"/>
    <w:rsid w:val="009F5925"/>
    <w:rsid w:val="00A028A9"/>
    <w:rsid w:val="00A03B03"/>
    <w:rsid w:val="00A31B2C"/>
    <w:rsid w:val="00A52378"/>
    <w:rsid w:val="00A576C4"/>
    <w:rsid w:val="00A66442"/>
    <w:rsid w:val="00A70409"/>
    <w:rsid w:val="00A9516A"/>
    <w:rsid w:val="00AA37DF"/>
    <w:rsid w:val="00AA66DB"/>
    <w:rsid w:val="00AA76D7"/>
    <w:rsid w:val="00AB571A"/>
    <w:rsid w:val="00AC3BAB"/>
    <w:rsid w:val="00AE1A93"/>
    <w:rsid w:val="00AE204A"/>
    <w:rsid w:val="00B053E7"/>
    <w:rsid w:val="00B05BDC"/>
    <w:rsid w:val="00B1181A"/>
    <w:rsid w:val="00B21BB1"/>
    <w:rsid w:val="00B256ED"/>
    <w:rsid w:val="00B350E0"/>
    <w:rsid w:val="00B50333"/>
    <w:rsid w:val="00B5246C"/>
    <w:rsid w:val="00B54D4B"/>
    <w:rsid w:val="00B56CDD"/>
    <w:rsid w:val="00B579A9"/>
    <w:rsid w:val="00B6329F"/>
    <w:rsid w:val="00B86C4B"/>
    <w:rsid w:val="00B92C45"/>
    <w:rsid w:val="00B942C0"/>
    <w:rsid w:val="00B9481C"/>
    <w:rsid w:val="00BB3EB8"/>
    <w:rsid w:val="00BC461F"/>
    <w:rsid w:val="00BD3A57"/>
    <w:rsid w:val="00BD7B7D"/>
    <w:rsid w:val="00BE619E"/>
    <w:rsid w:val="00BF184D"/>
    <w:rsid w:val="00C22E6D"/>
    <w:rsid w:val="00C40A3F"/>
    <w:rsid w:val="00C63D5C"/>
    <w:rsid w:val="00C7402C"/>
    <w:rsid w:val="00C77F96"/>
    <w:rsid w:val="00C83046"/>
    <w:rsid w:val="00C8347C"/>
    <w:rsid w:val="00C94A40"/>
    <w:rsid w:val="00CB5C0C"/>
    <w:rsid w:val="00CB6236"/>
    <w:rsid w:val="00CD062D"/>
    <w:rsid w:val="00CD0A35"/>
    <w:rsid w:val="00CD0CCA"/>
    <w:rsid w:val="00CD4DFF"/>
    <w:rsid w:val="00CF0111"/>
    <w:rsid w:val="00CF0403"/>
    <w:rsid w:val="00D03861"/>
    <w:rsid w:val="00D41C17"/>
    <w:rsid w:val="00D439D7"/>
    <w:rsid w:val="00D43CB6"/>
    <w:rsid w:val="00D45B3F"/>
    <w:rsid w:val="00D51831"/>
    <w:rsid w:val="00D61C5F"/>
    <w:rsid w:val="00D6421D"/>
    <w:rsid w:val="00D902CC"/>
    <w:rsid w:val="00D9086D"/>
    <w:rsid w:val="00D911AB"/>
    <w:rsid w:val="00D97DFD"/>
    <w:rsid w:val="00DA3144"/>
    <w:rsid w:val="00DA47EC"/>
    <w:rsid w:val="00DB0A41"/>
    <w:rsid w:val="00DC2A93"/>
    <w:rsid w:val="00DC6053"/>
    <w:rsid w:val="00DD0407"/>
    <w:rsid w:val="00DD6B2B"/>
    <w:rsid w:val="00DE4660"/>
    <w:rsid w:val="00E0002D"/>
    <w:rsid w:val="00E06AA1"/>
    <w:rsid w:val="00E26045"/>
    <w:rsid w:val="00E26284"/>
    <w:rsid w:val="00E32D47"/>
    <w:rsid w:val="00E45636"/>
    <w:rsid w:val="00E464D5"/>
    <w:rsid w:val="00E53065"/>
    <w:rsid w:val="00E536C6"/>
    <w:rsid w:val="00E55058"/>
    <w:rsid w:val="00E56FDE"/>
    <w:rsid w:val="00E64F37"/>
    <w:rsid w:val="00E70E7B"/>
    <w:rsid w:val="00E87657"/>
    <w:rsid w:val="00E93396"/>
    <w:rsid w:val="00E965E3"/>
    <w:rsid w:val="00EA1B46"/>
    <w:rsid w:val="00EA6B57"/>
    <w:rsid w:val="00EB36EC"/>
    <w:rsid w:val="00EB5692"/>
    <w:rsid w:val="00EB6BC2"/>
    <w:rsid w:val="00EC3627"/>
    <w:rsid w:val="00ED3477"/>
    <w:rsid w:val="00EE4E54"/>
    <w:rsid w:val="00EF1582"/>
    <w:rsid w:val="00EF5783"/>
    <w:rsid w:val="00F07199"/>
    <w:rsid w:val="00F158B7"/>
    <w:rsid w:val="00F21EBC"/>
    <w:rsid w:val="00F24D84"/>
    <w:rsid w:val="00F265F9"/>
    <w:rsid w:val="00F42DF3"/>
    <w:rsid w:val="00F44DDE"/>
    <w:rsid w:val="00F514AF"/>
    <w:rsid w:val="00F65953"/>
    <w:rsid w:val="00F73942"/>
    <w:rsid w:val="00F76409"/>
    <w:rsid w:val="00F802DE"/>
    <w:rsid w:val="00F8454D"/>
    <w:rsid w:val="00F95F60"/>
    <w:rsid w:val="00FA2C02"/>
    <w:rsid w:val="00FA6C05"/>
    <w:rsid w:val="00FC2DA0"/>
    <w:rsid w:val="00FC37B4"/>
    <w:rsid w:val="00FC78A8"/>
    <w:rsid w:val="00FF198B"/>
    <w:rsid w:val="00FF1FDE"/>
    <w:rsid w:val="515C2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426AC4"/>
  <w15:docId w15:val="{757964D4-CDC6-45AE-818E-EEFEA935F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B03DE"/>
    <w:pPr>
      <w:spacing w:line="360" w:lineRule="auto"/>
    </w:pPr>
    <w:rPr>
      <w:rFonts w:ascii="Cambria" w:eastAsia="Times New Roman" w:hAnsi="Cambria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21EB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F21EBC"/>
    <w:rPr>
      <w:rFonts w:ascii="Arial" w:eastAsia="Times New Roman" w:hAnsi="Arial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F21EB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F21EBC"/>
    <w:rPr>
      <w:rFonts w:ascii="Arial" w:eastAsia="Times New Roman" w:hAnsi="Arial" w:cs="Times New Roman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7FB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2D7FB3"/>
    <w:rPr>
      <w:rFonts w:ascii="Tahoma" w:eastAsia="Times New Roman" w:hAnsi="Tahoma" w:cs="Tahoma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ED3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568CC"/>
    <w:pPr>
      <w:ind w:left="720"/>
      <w:contextualSpacing/>
    </w:pPr>
  </w:style>
  <w:style w:type="character" w:styleId="Seitenzahl">
    <w:name w:val="page number"/>
    <w:uiPriority w:val="99"/>
    <w:semiHidden/>
    <w:unhideWhenUsed/>
    <w:rsid w:val="00E0002D"/>
  </w:style>
  <w:style w:type="paragraph" w:customStyle="1" w:styleId="H1">
    <w:name w:val="H1"/>
    <w:basedOn w:val="Standard"/>
    <w:qFormat/>
    <w:rsid w:val="00752A5B"/>
    <w:pPr>
      <w:autoSpaceDE w:val="0"/>
      <w:autoSpaceDN w:val="0"/>
      <w:adjustRightInd w:val="0"/>
      <w:spacing w:after="200" w:line="760" w:lineRule="exact"/>
      <w:ind w:left="170"/>
    </w:pPr>
    <w:rPr>
      <w:rFonts w:eastAsia="Calibri" w:cs="Arial"/>
      <w:bCs/>
      <w:color w:val="48595F"/>
      <w:sz w:val="56"/>
      <w:szCs w:val="70"/>
      <w:lang w:val="en-US" w:eastAsia="en-US"/>
    </w:rPr>
  </w:style>
  <w:style w:type="paragraph" w:customStyle="1" w:styleId="H2">
    <w:name w:val="H2"/>
    <w:basedOn w:val="Standard"/>
    <w:qFormat/>
    <w:rsid w:val="00752A5B"/>
    <w:pPr>
      <w:autoSpaceDE w:val="0"/>
      <w:autoSpaceDN w:val="0"/>
      <w:adjustRightInd w:val="0"/>
      <w:spacing w:line="400" w:lineRule="exact"/>
      <w:ind w:left="170"/>
    </w:pPr>
    <w:rPr>
      <w:rFonts w:ascii="Calibri" w:eastAsia="Calibri" w:hAnsi="Calibri" w:cs="Arial"/>
      <w:color w:val="0074B0"/>
      <w:sz w:val="32"/>
      <w:szCs w:val="30"/>
      <w:lang w:val="en-US" w:eastAsia="en-US"/>
    </w:rPr>
  </w:style>
  <w:style w:type="paragraph" w:customStyle="1" w:styleId="P">
    <w:name w:val="P"/>
    <w:basedOn w:val="Standard"/>
    <w:qFormat/>
    <w:rsid w:val="00EE4E54"/>
    <w:pPr>
      <w:spacing w:line="280" w:lineRule="exact"/>
      <w:ind w:left="170"/>
    </w:pPr>
    <w:rPr>
      <w:sz w:val="21"/>
    </w:rPr>
  </w:style>
  <w:style w:type="paragraph" w:customStyle="1" w:styleId="H3">
    <w:name w:val="H3"/>
    <w:basedOn w:val="Standard"/>
    <w:qFormat/>
    <w:rsid w:val="00752A5B"/>
    <w:pPr>
      <w:spacing w:before="520" w:after="260" w:line="320" w:lineRule="exact"/>
      <w:ind w:left="170"/>
    </w:pPr>
    <w:rPr>
      <w:rFonts w:ascii="Calibri" w:eastAsia="Calibri" w:hAnsi="Calibri" w:cs="Arial"/>
      <w:color w:val="0074B0"/>
      <w:szCs w:val="24"/>
      <w:lang w:val="en-US" w:eastAsia="en-US"/>
    </w:rPr>
  </w:style>
  <w:style w:type="paragraph" w:customStyle="1" w:styleId="LI">
    <w:name w:val="LI"/>
    <w:basedOn w:val="Listenabsatz"/>
    <w:qFormat/>
    <w:rsid w:val="00AE204A"/>
    <w:pPr>
      <w:numPr>
        <w:numId w:val="1"/>
      </w:numPr>
      <w:spacing w:line="280" w:lineRule="exact"/>
      <w:ind w:left="454" w:hanging="284"/>
    </w:pPr>
    <w:rPr>
      <w:rFonts w:cs="Arial"/>
      <w:sz w:val="21"/>
      <w:szCs w:val="19"/>
      <w:lang w:val="en-US"/>
    </w:rPr>
  </w:style>
  <w:style w:type="paragraph" w:styleId="Textkrper">
    <w:name w:val="Body Text"/>
    <w:basedOn w:val="Standard"/>
    <w:link w:val="TextkrperZchn"/>
    <w:uiPriority w:val="1"/>
    <w:qFormat/>
    <w:rsid w:val="00F158B7"/>
    <w:pPr>
      <w:widowControl w:val="0"/>
      <w:autoSpaceDE w:val="0"/>
      <w:autoSpaceDN w:val="0"/>
      <w:adjustRightInd w:val="0"/>
      <w:spacing w:before="10" w:line="240" w:lineRule="auto"/>
      <w:ind w:left="20"/>
    </w:pPr>
    <w:rPr>
      <w:rFonts w:ascii="BundesSerif Regular" w:eastAsiaTheme="minorEastAsia" w:hAnsi="BundesSerif Regular" w:cs="BundesSerif Regular"/>
      <w:sz w:val="23"/>
      <w:szCs w:val="23"/>
    </w:rPr>
  </w:style>
  <w:style w:type="character" w:customStyle="1" w:styleId="TextkrperZchn">
    <w:name w:val="Textkörper Zchn"/>
    <w:basedOn w:val="Absatz-Standardschriftart"/>
    <w:link w:val="Textkrper"/>
    <w:uiPriority w:val="99"/>
    <w:rsid w:val="00F158B7"/>
    <w:rPr>
      <w:rFonts w:ascii="BundesSerif Regular" w:eastAsiaTheme="minorEastAsia" w:hAnsi="BundesSerif Regular" w:cs="BundesSerif Regular"/>
      <w:sz w:val="23"/>
      <w:szCs w:val="23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A2C0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2C02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2C02"/>
    <w:rPr>
      <w:rFonts w:ascii="Cambria" w:eastAsia="Times New Roman" w:hAnsi="Cambria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A2C0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A2C02"/>
    <w:rPr>
      <w:rFonts w:ascii="Cambria" w:eastAsia="Times New Roman" w:hAnsi="Cambria"/>
      <w:b/>
      <w:bCs/>
    </w:rPr>
  </w:style>
  <w:style w:type="character" w:styleId="Hyperlink">
    <w:name w:val="Hyperlink"/>
    <w:basedOn w:val="Absatz-Standardschriftart"/>
    <w:uiPriority w:val="99"/>
    <w:semiHidden/>
    <w:unhideWhenUsed/>
    <w:rsid w:val="005A24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20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Microsoft%20Office\root\Templates\BMWi\BMWi_Infoblatt_Vorlage_2021_D_1spal.dotx" TargetMode="External"/></Relationships>
</file>

<file path=word/theme/theme1.xml><?xml version="1.0" encoding="utf-8"?>
<a:theme xmlns:a="http://schemas.openxmlformats.org/drawingml/2006/main" name="Office-Design">
  <a:themeElements>
    <a:clrScheme name="Papier">
      <a:dk1>
        <a:sysClr val="windowText" lastClr="000000"/>
      </a:dk1>
      <a:lt1>
        <a:sysClr val="window" lastClr="FFFFFF"/>
      </a:lt1>
      <a:dk2>
        <a:srgbClr val="444D26"/>
      </a:dk2>
      <a:lt2>
        <a:srgbClr val="FEFAC9"/>
      </a:lt2>
      <a:accent1>
        <a:srgbClr val="A5B592"/>
      </a:accent1>
      <a:accent2>
        <a:srgbClr val="F3A447"/>
      </a:accent2>
      <a:accent3>
        <a:srgbClr val="E7BC29"/>
      </a:accent3>
      <a:accent4>
        <a:srgbClr val="D092A7"/>
      </a:accent4>
      <a:accent5>
        <a:srgbClr val="9C85C0"/>
      </a:accent5>
      <a:accent6>
        <a:srgbClr val="809EC2"/>
      </a:accent6>
      <a:hlink>
        <a:srgbClr val="8E58B6"/>
      </a:hlink>
      <a:folHlink>
        <a:srgbClr val="7F6F6F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A9ED15F4F46E46BD65477E46BAC234" ma:contentTypeVersion="16" ma:contentTypeDescription="Ein neues Dokument erstellen." ma:contentTypeScope="" ma:versionID="804c122525dbc78e8e2e4df5d92d3935">
  <xsd:schema xmlns:xsd="http://www.w3.org/2001/XMLSchema" xmlns:xs="http://www.w3.org/2001/XMLSchema" xmlns:p="http://schemas.microsoft.com/office/2006/metadata/properties" xmlns:ns2="fed8073c-f198-4693-99fe-f36f7eb43bc5" xmlns:ns3="1273d675-d369-451a-9ec7-345675eb1b26" targetNamespace="http://schemas.microsoft.com/office/2006/metadata/properties" ma:root="true" ma:fieldsID="9e9bbd376ffd31d15f0e01261af7592d" ns2:_="" ns3:_="">
    <xsd:import namespace="fed8073c-f198-4693-99fe-f36f7eb43bc5"/>
    <xsd:import namespace="1273d675-d369-451a-9ec7-345675eb1b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Datum" minOccurs="0"/>
                <xsd:element ref="ns2:_x005b_Person_x005d_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d8073c-f198-4693-99fe-f36f7eb43b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6e0d509f-c95e-42df-9019-818e834ae72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Datum" ma:index="19" nillable="true" ma:displayName="Datum" ma:format="DateOnly" ma:internalName="Datum">
      <xsd:simpleType>
        <xsd:restriction base="dms:DateTime"/>
      </xsd:simpleType>
    </xsd:element>
    <xsd:element name="_x005b_Person_x005d_" ma:index="20" nillable="true" ma:displayName="[Person]" ma:format="Dropdown" ma:list="UserInfo" ma:SharePointGroup="0" ma:internalName="_x005b_Person_x005d_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73d675-d369-451a-9ec7-345675eb1b2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6ceee40-91f7-4905-89c9-0585c126df5a}" ma:internalName="TaxCatchAll" ma:showField="CatchAllData" ma:web="1273d675-d369-451a-9ec7-345675eb1b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d8073c-f198-4693-99fe-f36f7eb43bc5">
      <Terms xmlns="http://schemas.microsoft.com/office/infopath/2007/PartnerControls"/>
    </lcf76f155ced4ddcb4097134ff3c332f>
    <TaxCatchAll xmlns="1273d675-d369-451a-9ec7-345675eb1b26" xsi:nil="true"/>
    <SharedWithUsers xmlns="1273d675-d369-451a-9ec7-345675eb1b26">
      <UserInfo>
        <DisplayName>Stephan, Michael</DisplayName>
        <AccountId>21</AccountId>
        <AccountType/>
      </UserInfo>
      <UserInfo>
        <DisplayName>Gabler, Sibylle</DisplayName>
        <AccountId>13</AccountId>
        <AccountType/>
      </UserInfo>
      <UserInfo>
        <DisplayName>SharingLinks.cf58ba2f-f0e6-4eae-b15c-8eee127433c2.Flexible.8f2662f8-b77f-4a0b-97fb-2557737a0c52</DisplayName>
        <AccountId>16</AccountId>
        <AccountType/>
      </UserInfo>
      <UserInfo>
        <DisplayName>Winterhalter, Christoph</DisplayName>
        <AccountId>11</AccountId>
        <AccountType/>
      </UserInfo>
      <UserInfo>
        <DisplayName>Eikelmann, Alexandra</DisplayName>
        <AccountId>54</AccountId>
        <AccountType/>
      </UserInfo>
    </SharedWithUsers>
    <Datum xmlns="fed8073c-f198-4693-99fe-f36f7eb43bc5" xsi:nil="true"/>
    <_x005b_Person_x005d_ xmlns="fed8073c-f198-4693-99fe-f36f7eb43bc5">
      <UserInfo>
        <DisplayName/>
        <AccountId xsi:nil="true"/>
        <AccountType/>
      </UserInfo>
    </_x005b_Person_x005d_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f:fields xmlns:f="http://schemas.fabasoft.com/folio/2007/fields" catsources="">
  <f:record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Christine Sucker"/>
    <f:field ref="FSCFOLIO_1_1001_FieldCurrentDate" text="09.01.2023 15:34"/>
    <f:field ref="CCAPRECONFIG_15_1001_Objektname" text="Anlage 2 Anlage I Fragebogen" edit="true"/>
    <f:field ref="DEPRECONFIG_15_1001_Objektname" text="Anlage 2 Anlage I Fragebogen" edit="true"/>
    <f:field ref="objname" text="Anlage 2 Anlage I Fragebogen" edit="true"/>
    <f:field ref="objsubject" text="" edit="true"/>
    <f:field ref="objcreatedby" text="Wonneberg, Franziska, VIC5"/>
    <f:field ref="objcreatedat" date="2023-01-09T14:23:00" text="09.01.2023 14:23:00"/>
    <f:field ref="objchangedby" text="Büro-VIC5, Thomas Zielke, VIC5"/>
    <f:field ref="objmodifiedat" date="2023-01-09T15:15:52" text="09.01.2023 15:15:52"/>
  </f:record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  <f:display text="Allgemein">
    <f:field ref="FSCFOLIO_1_1001_FieldCurrentUser" text="Aktueller Benutzer"/>
    <f:field ref="FSCFOLIO_1_1001_FieldCurrentDate" text="Aktueller Zeitpunkt"/>
    <f:field ref="CCAPRECONFIG_15_1001_Objektname" text="Objektname"/>
    <f:field ref="DEPRECONFIG_15_1001_Objektname" text="Objektname"/>
    <f:field ref="objname" text="Name"/>
    <f:field ref="objsubject" text="Betreff (einzeilig)"/>
    <f:field ref="objcreatedby" text="Erzeugt von"/>
    <f:field ref="objcreatedat" text="Erzeugt am/um"/>
    <f:field ref="objchangedby" text="Letzte Änderung von"/>
    <f:field ref="objmodifiedat" text="Letzte Änderung am/um"/>
  </f:display>
</f:fields>
</file>

<file path=customXml/itemProps1.xml><?xml version="1.0" encoding="utf-8"?>
<ds:datastoreItem xmlns:ds="http://schemas.openxmlformats.org/officeDocument/2006/customXml" ds:itemID="{69121C9B-510B-40E1-9FAC-0FF86B4D8973}"/>
</file>

<file path=customXml/itemProps2.xml><?xml version="1.0" encoding="utf-8"?>
<ds:datastoreItem xmlns:ds="http://schemas.openxmlformats.org/officeDocument/2006/customXml" ds:itemID="{CD6A5E32-5821-41EC-A8DE-E17C3323ADC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3B2DF92-C12D-4BC7-A959-B1417E9E809C}">
  <ds:schemaRefs>
    <ds:schemaRef ds:uri="http://schemas.microsoft.com/office/2006/metadata/properties"/>
    <ds:schemaRef ds:uri="http://schemas.microsoft.com/office/infopath/2007/PartnerControls"/>
    <ds:schemaRef ds:uri="2f627e91-b252-498c-b6d0-4be0a0fc6235"/>
    <ds:schemaRef ds:uri="e9789944-41b2-43fc-a154-b660ef206f40"/>
  </ds:schemaRefs>
</ds:datastoreItem>
</file>

<file path=customXml/itemProps4.xml><?xml version="1.0" encoding="utf-8"?>
<ds:datastoreItem xmlns:ds="http://schemas.openxmlformats.org/officeDocument/2006/customXml" ds:itemID="{3E9187A2-FE1B-429D-AD12-07500BEB891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BMWi_Infoblatt_Vorlage_2021_D_1spal</Template>
  <TotalTime>0</TotalTime>
  <Pages>2</Pages>
  <Words>167</Words>
  <Characters>1200</Characters>
  <Application>Microsoft Office Word</Application>
  <DocSecurity>0</DocSecurity>
  <Lines>30</Lines>
  <Paragraphs>16</Paragraphs>
  <ScaleCrop>false</ScaleCrop>
  <Company>Microsoft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Wonneberg, Franziska, IVA2</dc:creator>
  <cp:keywords/>
  <dc:description/>
  <cp:lastModifiedBy>Rickert, Daniela</cp:lastModifiedBy>
  <cp:revision>20</cp:revision>
  <cp:lastPrinted>2021-12-08T09:49:00Z</cp:lastPrinted>
  <dcterms:created xsi:type="dcterms:W3CDTF">2023-12-14T12:03:00Z</dcterms:created>
  <dcterms:modified xsi:type="dcterms:W3CDTF">2023-12-14T17:17:00Z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0x01010025D877AD23D3B747B31D9E46D44F5DF2</vt:lpwstr>
  </property>
  <property fmtid="{D5CDD505-2E9C-101B-9397-08002B2CF9AE}" pid="3" name="MediaServiceImageTags">
    <vt:lpwstr/>
  </property>
</Properties>
</file>