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024BB45B" w14:textId="77777777" w:rsidR="002247A6" w:rsidRDefault="002247A6" w:rsidP="00FC37B4">
      <w:pPr>
        <w:ind w:left="284"/>
      </w:pPr>
    </w:p>
    <w:p w14:paraId="708EE8D7" w14:textId="77777777" w:rsidR="00E55BBE" w:rsidRPr="00B34A03" w:rsidRDefault="00932F36" w:rsidP="00B044A5">
      <w:pPr>
        <w:pStyle w:val="Textkrper"/>
        <w:kinsoku w:val="0"/>
        <w:overflowPunct w:val="0"/>
        <w:spacing w:before="8"/>
        <w:ind w:left="142"/>
        <w:jc w:val="center"/>
        <w:rPr>
          <w:rFonts w:ascii="Arial" w:hAnsi="Arial" w:cs="Arial"/>
          <w:color w:val="000000" w:themeColor="text1"/>
          <w:sz w:val="36"/>
          <w:szCs w:val="36"/>
        </w:rPr>
      </w:pPr>
      <w:r w:rsidRPr="00B34A03">
        <w:rPr>
          <w:rFonts w:ascii="Arial" w:hAnsi="Arial" w:cs="Arial"/>
          <w:color w:val="000000" w:themeColor="text1"/>
          <w:sz w:val="36"/>
          <w:szCs w:val="36"/>
        </w:rPr>
        <w:t xml:space="preserve">Bewerbungsbogen </w:t>
      </w:r>
    </w:p>
    <w:p w14:paraId="1B57ADEA" w14:textId="35B80B1B" w:rsidR="00B044A5" w:rsidRPr="00B34A03" w:rsidRDefault="00E55BBE" w:rsidP="00B044A5">
      <w:pPr>
        <w:pStyle w:val="Textkrper"/>
        <w:kinsoku w:val="0"/>
        <w:overflowPunct w:val="0"/>
        <w:spacing w:before="8"/>
        <w:ind w:left="142"/>
        <w:jc w:val="center"/>
        <w:rPr>
          <w:rFonts w:ascii="Arial" w:hAnsi="Arial" w:cs="Arial"/>
          <w:color w:val="000000" w:themeColor="text1"/>
          <w:sz w:val="36"/>
          <w:szCs w:val="36"/>
        </w:rPr>
      </w:pPr>
      <w:r w:rsidRPr="00B34A03">
        <w:rPr>
          <w:rFonts w:ascii="Arial" w:hAnsi="Arial" w:cs="Arial"/>
          <w:color w:val="000000" w:themeColor="text1"/>
          <w:sz w:val="36"/>
          <w:szCs w:val="36"/>
        </w:rPr>
        <w:t>Z</w:t>
      </w:r>
      <w:r w:rsidR="00B044A5" w:rsidRPr="00B34A03">
        <w:rPr>
          <w:rFonts w:ascii="Arial" w:hAnsi="Arial" w:cs="Arial"/>
          <w:color w:val="000000" w:themeColor="text1"/>
          <w:sz w:val="36"/>
          <w:szCs w:val="36"/>
        </w:rPr>
        <w:t>entrale</w:t>
      </w:r>
      <w:r w:rsidR="00932F36" w:rsidRPr="00B34A03">
        <w:rPr>
          <w:rFonts w:ascii="Arial" w:hAnsi="Arial" w:cs="Arial"/>
          <w:color w:val="000000" w:themeColor="text1"/>
          <w:sz w:val="36"/>
          <w:szCs w:val="36"/>
        </w:rPr>
        <w:t>r</w:t>
      </w:r>
      <w:r w:rsidR="00B044A5" w:rsidRPr="00B34A03">
        <w:rPr>
          <w:rFonts w:ascii="Arial" w:hAnsi="Arial" w:cs="Arial"/>
          <w:color w:val="000000" w:themeColor="text1"/>
          <w:sz w:val="36"/>
          <w:szCs w:val="36"/>
        </w:rPr>
        <w:t xml:space="preserve"> Strategiekreis Normung </w:t>
      </w:r>
    </w:p>
    <w:p w14:paraId="4A22DB91" w14:textId="77777777" w:rsidR="00752A5B" w:rsidRDefault="00752A5B" w:rsidP="00A576C4">
      <w:pPr>
        <w:spacing w:line="260" w:lineRule="exact"/>
        <w:ind w:left="142"/>
        <w:rPr>
          <w:rFonts w:ascii="Arial" w:hAnsi="Arial" w:cs="Arial"/>
          <w:sz w:val="19"/>
          <w:szCs w:val="19"/>
        </w:rPr>
      </w:pPr>
    </w:p>
    <w:p w14:paraId="072011AC" w14:textId="77777777" w:rsidR="00300121" w:rsidRPr="008E0473" w:rsidRDefault="00300121" w:rsidP="00A576C4">
      <w:pPr>
        <w:spacing w:line="260" w:lineRule="exact"/>
        <w:ind w:left="142"/>
        <w:rPr>
          <w:rFonts w:ascii="Arial" w:hAnsi="Arial" w:cs="Arial"/>
          <w:sz w:val="19"/>
          <w:szCs w:val="19"/>
        </w:rPr>
      </w:pPr>
    </w:p>
    <w:p w14:paraId="364E1F05" w14:textId="23296E0A" w:rsidR="00F158B7" w:rsidRPr="008E0473" w:rsidRDefault="00BD3A57" w:rsidP="00A576C4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  <w:spacing w:val="-1"/>
          <w:sz w:val="24"/>
          <w:szCs w:val="24"/>
        </w:rPr>
      </w:pPr>
      <w:r w:rsidRPr="008E0473">
        <w:rPr>
          <w:rFonts w:ascii="Arial" w:hAnsi="Arial" w:cs="Arial"/>
          <w:sz w:val="24"/>
          <w:szCs w:val="24"/>
        </w:rPr>
        <w:t xml:space="preserve">Bitte füllen Sie den Fragebogen </w:t>
      </w:r>
      <w:r w:rsidRPr="008E0473">
        <w:rPr>
          <w:rFonts w:ascii="Arial" w:hAnsi="Arial" w:cs="Arial"/>
          <w:sz w:val="24"/>
          <w:szCs w:val="24"/>
          <w:u w:val="single"/>
        </w:rPr>
        <w:t>vollständig</w:t>
      </w:r>
      <w:r w:rsidRPr="008E0473">
        <w:rPr>
          <w:rFonts w:ascii="Arial" w:hAnsi="Arial" w:cs="Arial"/>
          <w:sz w:val="24"/>
          <w:szCs w:val="24"/>
        </w:rPr>
        <w:t xml:space="preserve"> aus und benennen </w:t>
      </w:r>
      <w:r w:rsidR="00145154" w:rsidRPr="008E0473">
        <w:rPr>
          <w:rFonts w:ascii="Arial" w:hAnsi="Arial" w:cs="Arial"/>
          <w:sz w:val="24"/>
          <w:szCs w:val="24"/>
        </w:rPr>
        <w:t xml:space="preserve">Sie </w:t>
      </w:r>
      <w:r w:rsidRPr="008E0473">
        <w:rPr>
          <w:rFonts w:ascii="Arial" w:hAnsi="Arial" w:cs="Arial"/>
          <w:sz w:val="24"/>
          <w:szCs w:val="24"/>
        </w:rPr>
        <w:t xml:space="preserve">die Person, welche dem </w:t>
      </w:r>
      <w:r w:rsidR="00A66442" w:rsidRPr="008E0473">
        <w:rPr>
          <w:rFonts w:ascii="Arial" w:hAnsi="Arial" w:cs="Arial"/>
          <w:sz w:val="24"/>
          <w:szCs w:val="24"/>
        </w:rPr>
        <w:t>z</w:t>
      </w:r>
      <w:r w:rsidR="00AA66DB" w:rsidRPr="008E0473">
        <w:rPr>
          <w:rFonts w:ascii="Arial" w:hAnsi="Arial" w:cs="Arial"/>
          <w:sz w:val="24"/>
          <w:szCs w:val="24"/>
        </w:rPr>
        <w:t>entralen Strategiekreis Normung</w:t>
      </w:r>
      <w:r w:rsidRPr="008E0473">
        <w:rPr>
          <w:rFonts w:ascii="Arial" w:hAnsi="Arial" w:cs="Arial"/>
          <w:sz w:val="24"/>
          <w:szCs w:val="24"/>
        </w:rPr>
        <w:t xml:space="preserve"> angehören soll.</w:t>
      </w:r>
    </w:p>
    <w:p w14:paraId="6E08D862" w14:textId="77777777" w:rsidR="005649D0" w:rsidRPr="008E0473" w:rsidRDefault="005649D0" w:rsidP="00A576C4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  <w:spacing w:val="-1"/>
        </w:rPr>
      </w:pPr>
    </w:p>
    <w:p w14:paraId="64621213" w14:textId="5196C5AB" w:rsidR="008B2B88" w:rsidRPr="008E0473" w:rsidRDefault="006B001D" w:rsidP="00A576C4">
      <w:pPr>
        <w:pStyle w:val="Textkrper"/>
        <w:kinsoku w:val="0"/>
        <w:overflowPunct w:val="0"/>
        <w:spacing w:line="268" w:lineRule="auto"/>
        <w:ind w:left="142" w:right="8"/>
        <w:rPr>
          <w:rFonts w:ascii="Arial" w:eastAsia="Times New Roman" w:hAnsi="Arial" w:cs="Arial"/>
          <w:sz w:val="24"/>
          <w:szCs w:val="20"/>
        </w:rPr>
      </w:pPr>
      <w:r w:rsidRPr="008E0473">
        <w:rPr>
          <w:rFonts w:ascii="Arial" w:eastAsia="Times New Roman" w:hAnsi="Arial" w:cs="Arial"/>
          <w:sz w:val="24"/>
          <w:szCs w:val="20"/>
        </w:rPr>
        <w:t>Dieser Antrag wird gestellt als (bitte nur eine Option auswählen)</w:t>
      </w:r>
      <w:r w:rsidR="00300121">
        <w:rPr>
          <w:rFonts w:ascii="Arial" w:eastAsia="Times New Roman" w:hAnsi="Arial" w:cs="Arial"/>
          <w:sz w:val="24"/>
          <w:szCs w:val="20"/>
        </w:rPr>
        <w:t>:</w:t>
      </w:r>
    </w:p>
    <w:p w14:paraId="215C4117" w14:textId="77777777" w:rsidR="00BD3A57" w:rsidRPr="008E0473" w:rsidRDefault="00BD3A57" w:rsidP="00A576C4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</w:rPr>
      </w:pPr>
    </w:p>
    <w:p w14:paraId="6B39CF31" w14:textId="15C998A2" w:rsidR="00BD3A57" w:rsidRPr="008E0473" w:rsidRDefault="00000000" w:rsidP="00E95C21">
      <w:pPr>
        <w:pStyle w:val="Listenabsatz"/>
        <w:tabs>
          <w:tab w:val="left" w:pos="709"/>
        </w:tabs>
        <w:spacing w:line="259" w:lineRule="auto"/>
        <w:ind w:left="426" w:hanging="74"/>
        <w:contextualSpacing w:val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114476559"/>
          <w15:appearance w15:val="hidden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A5E73">
            <w:rPr>
              <w:rFonts w:ascii="MS Gothic" w:eastAsia="MS Gothic" w:hAnsi="MS Gothic" w:cs="Arial" w:hint="eastAsia"/>
            </w:rPr>
            <w:t>☐</w:t>
          </w:r>
        </w:sdtContent>
      </w:sdt>
      <w:r w:rsidR="00791A3B" w:rsidRPr="008E0473">
        <w:rPr>
          <w:rFonts w:ascii="Arial" w:hAnsi="Arial" w:cs="Arial"/>
        </w:rPr>
        <w:t xml:space="preserve"> </w:t>
      </w:r>
      <w:r w:rsidR="002A5E73">
        <w:rPr>
          <w:rFonts w:ascii="Arial" w:hAnsi="Arial" w:cs="Arial"/>
        </w:rPr>
        <w:tab/>
      </w:r>
      <w:r w:rsidR="0087666B" w:rsidRPr="008E0473">
        <w:rPr>
          <w:rFonts w:ascii="Arial" w:hAnsi="Arial" w:cs="Arial"/>
        </w:rPr>
        <w:t>Verband</w:t>
      </w:r>
    </w:p>
    <w:p w14:paraId="44530726" w14:textId="43843508" w:rsidR="00BD3A57" w:rsidRPr="008E0473" w:rsidRDefault="00000000" w:rsidP="00E95C21">
      <w:pPr>
        <w:pStyle w:val="Listenabsatz"/>
        <w:tabs>
          <w:tab w:val="left" w:pos="709"/>
        </w:tabs>
        <w:spacing w:line="259" w:lineRule="auto"/>
        <w:ind w:left="426" w:hanging="74"/>
        <w:contextualSpacing w:val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1601196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A5E73">
            <w:rPr>
              <w:rFonts w:ascii="MS Gothic" w:eastAsia="MS Gothic" w:hAnsi="MS Gothic" w:cs="Arial" w:hint="eastAsia"/>
            </w:rPr>
            <w:t>☐</w:t>
          </w:r>
        </w:sdtContent>
      </w:sdt>
      <w:r w:rsidR="00791A3B" w:rsidRPr="008E0473">
        <w:rPr>
          <w:rFonts w:ascii="Arial" w:hAnsi="Arial" w:cs="Arial"/>
        </w:rPr>
        <w:t xml:space="preserve"> </w:t>
      </w:r>
      <w:r w:rsidR="002A5E73">
        <w:rPr>
          <w:rFonts w:ascii="Arial" w:hAnsi="Arial" w:cs="Arial"/>
        </w:rPr>
        <w:tab/>
      </w:r>
      <w:r w:rsidR="00BD3A57" w:rsidRPr="008E0473">
        <w:rPr>
          <w:rFonts w:ascii="Arial" w:hAnsi="Arial" w:cs="Arial"/>
        </w:rPr>
        <w:t>Sonstige Vereinigung, gemeinnützige Organisation</w:t>
      </w:r>
      <w:r w:rsidR="008B3659" w:rsidRPr="008E0473">
        <w:rPr>
          <w:rFonts w:ascii="Arial" w:hAnsi="Arial" w:cs="Arial"/>
        </w:rPr>
        <w:t>, Stiftung</w:t>
      </w:r>
    </w:p>
    <w:p w14:paraId="40460316" w14:textId="41F341E8" w:rsidR="00BD3A57" w:rsidRDefault="00000000" w:rsidP="00E762E8">
      <w:pPr>
        <w:pStyle w:val="Listenabsatz"/>
        <w:tabs>
          <w:tab w:val="left" w:pos="709"/>
        </w:tabs>
        <w:spacing w:after="120" w:line="259" w:lineRule="auto"/>
        <w:ind w:left="426" w:hanging="74"/>
        <w:contextualSpacing w:val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4138991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1A3B" w:rsidRPr="008E0473">
            <w:rPr>
              <w:rFonts w:ascii="Segoe UI Symbol" w:eastAsia="MS Gothic" w:hAnsi="Segoe UI Symbol" w:cs="Segoe UI Symbol"/>
            </w:rPr>
            <w:t>☐</w:t>
          </w:r>
        </w:sdtContent>
      </w:sdt>
      <w:r w:rsidR="00791A3B" w:rsidRPr="008E0473">
        <w:rPr>
          <w:rFonts w:ascii="Arial" w:hAnsi="Arial" w:cs="Arial"/>
        </w:rPr>
        <w:t xml:space="preserve"> </w:t>
      </w:r>
      <w:r w:rsidR="002A5E73">
        <w:rPr>
          <w:rFonts w:ascii="Arial" w:hAnsi="Arial" w:cs="Arial"/>
        </w:rPr>
        <w:tab/>
      </w:r>
      <w:r w:rsidR="00BD3A57" w:rsidRPr="008E0473">
        <w:rPr>
          <w:rFonts w:ascii="Arial" w:hAnsi="Arial" w:cs="Arial"/>
        </w:rPr>
        <w:t>Hochschule, Forschungs</w:t>
      </w:r>
      <w:r w:rsidR="008B3659" w:rsidRPr="008E0473">
        <w:rPr>
          <w:rFonts w:ascii="Arial" w:hAnsi="Arial" w:cs="Arial"/>
        </w:rPr>
        <w:t>einrichtung</w:t>
      </w:r>
    </w:p>
    <w:p w14:paraId="58F14B5E" w14:textId="6B4E401D" w:rsidR="00BD3A57" w:rsidRDefault="002A5E73" w:rsidP="00E95C21">
      <w:pPr>
        <w:pStyle w:val="Listenabsatz"/>
        <w:tabs>
          <w:tab w:val="left" w:pos="709"/>
        </w:tabs>
        <w:spacing w:after="60" w:line="259" w:lineRule="auto"/>
        <w:ind w:left="426" w:hanging="74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D3A57" w:rsidRPr="008E0473">
        <w:rPr>
          <w:rFonts w:ascii="Arial" w:hAnsi="Arial" w:cs="Arial"/>
        </w:rPr>
        <w:t>Unternehmen</w:t>
      </w:r>
    </w:p>
    <w:p w14:paraId="323AF084" w14:textId="7AEB2109" w:rsidR="00D81A1A" w:rsidRDefault="00000000" w:rsidP="002908B2">
      <w:pPr>
        <w:pStyle w:val="Listenabsatz"/>
        <w:tabs>
          <w:tab w:val="left" w:pos="993"/>
        </w:tabs>
        <w:spacing w:line="240" w:lineRule="auto"/>
        <w:ind w:left="1134" w:hanging="425"/>
        <w:contextualSpacing w:val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8832474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11C53">
            <w:rPr>
              <w:rFonts w:ascii="MS Gothic" w:eastAsia="MS Gothic" w:hAnsi="MS Gothic" w:cs="Arial" w:hint="eastAsia"/>
            </w:rPr>
            <w:t>☐</w:t>
          </w:r>
        </w:sdtContent>
      </w:sdt>
      <w:r w:rsidR="009273B4" w:rsidRPr="008E0473">
        <w:rPr>
          <w:rFonts w:ascii="Arial" w:hAnsi="Arial" w:cs="Arial"/>
        </w:rPr>
        <w:t xml:space="preserve"> bis 250 Mitarbeitende</w:t>
      </w:r>
    </w:p>
    <w:p w14:paraId="0B3EF43F" w14:textId="11F6D506" w:rsidR="002908B2" w:rsidRPr="008E0473" w:rsidRDefault="00000000" w:rsidP="002908B2">
      <w:pPr>
        <w:pStyle w:val="Listenabsatz"/>
        <w:tabs>
          <w:tab w:val="left" w:pos="993"/>
        </w:tabs>
        <w:spacing w:line="240" w:lineRule="auto"/>
        <w:ind w:left="1134" w:hanging="425"/>
        <w:contextualSpacing w:val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3802811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08B2">
            <w:rPr>
              <w:rFonts w:ascii="MS Gothic" w:eastAsia="MS Gothic" w:hAnsi="MS Gothic" w:cs="Arial" w:hint="eastAsia"/>
            </w:rPr>
            <w:t>☐</w:t>
          </w:r>
        </w:sdtContent>
      </w:sdt>
      <w:r w:rsidR="002908B2" w:rsidRPr="008E0473">
        <w:rPr>
          <w:rFonts w:ascii="Arial" w:hAnsi="Arial" w:cs="Arial"/>
        </w:rPr>
        <w:t xml:space="preserve"> 250 </w:t>
      </w:r>
      <w:r w:rsidR="002908B2">
        <w:rPr>
          <w:rFonts w:ascii="Arial" w:hAnsi="Arial" w:cs="Arial"/>
        </w:rPr>
        <w:t>bis 500 Mitarbeitende</w:t>
      </w:r>
    </w:p>
    <w:p w14:paraId="4F7739F0" w14:textId="331E132B" w:rsidR="009273B4" w:rsidRPr="008E0473" w:rsidRDefault="00000000" w:rsidP="009D5B22">
      <w:pPr>
        <w:pStyle w:val="Listenabsatz"/>
        <w:tabs>
          <w:tab w:val="left" w:pos="709"/>
          <w:tab w:val="left" w:pos="851"/>
        </w:tabs>
        <w:spacing w:after="120" w:line="240" w:lineRule="auto"/>
        <w:ind w:left="425" w:firstLine="284"/>
        <w:contextualSpacing w:val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3877641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A5E73">
            <w:rPr>
              <w:rFonts w:ascii="MS Gothic" w:eastAsia="MS Gothic" w:hAnsi="MS Gothic" w:cs="Arial" w:hint="eastAsia"/>
            </w:rPr>
            <w:t>☐</w:t>
          </w:r>
        </w:sdtContent>
      </w:sdt>
      <w:r w:rsidR="009273B4" w:rsidRPr="008E0473">
        <w:rPr>
          <w:rFonts w:ascii="Arial" w:hAnsi="Arial" w:cs="Arial"/>
        </w:rPr>
        <w:t xml:space="preserve"> über 500 Mitarbeitende</w:t>
      </w:r>
    </w:p>
    <w:p w14:paraId="3BE52FF6" w14:textId="45F89C3F" w:rsidR="00BD3A57" w:rsidRPr="008E0473" w:rsidRDefault="00000000" w:rsidP="00262C09">
      <w:pPr>
        <w:pStyle w:val="Listenabsatz"/>
        <w:tabs>
          <w:tab w:val="left" w:pos="709"/>
        </w:tabs>
        <w:spacing w:line="259" w:lineRule="auto"/>
        <w:ind w:left="426" w:hanging="74"/>
        <w:contextualSpacing w:val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9637141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067D7">
            <w:rPr>
              <w:rFonts w:ascii="MS Gothic" w:eastAsia="MS Gothic" w:hAnsi="MS Gothic" w:cs="Arial" w:hint="eastAsia"/>
            </w:rPr>
            <w:t>☐</w:t>
          </w:r>
        </w:sdtContent>
      </w:sdt>
      <w:r w:rsidR="00791A3B" w:rsidRPr="008E0473">
        <w:rPr>
          <w:rFonts w:ascii="Arial" w:hAnsi="Arial" w:cs="Arial"/>
        </w:rPr>
        <w:t xml:space="preserve"> </w:t>
      </w:r>
      <w:r w:rsidR="003F6659">
        <w:rPr>
          <w:rFonts w:ascii="Arial" w:hAnsi="Arial" w:cs="Arial"/>
        </w:rPr>
        <w:tab/>
      </w:r>
      <w:r w:rsidR="007E393A" w:rsidRPr="008E0473">
        <w:rPr>
          <w:rFonts w:ascii="Arial" w:hAnsi="Arial" w:cs="Arial"/>
        </w:rPr>
        <w:t>Vertreter der Sozialpartner</w:t>
      </w:r>
    </w:p>
    <w:p w14:paraId="626DCFE6" w14:textId="6F8239C9" w:rsidR="00BD3A57" w:rsidRPr="008E0473" w:rsidRDefault="00000000" w:rsidP="00262C09">
      <w:pPr>
        <w:pStyle w:val="Listenabsatz"/>
        <w:tabs>
          <w:tab w:val="left" w:pos="709"/>
        </w:tabs>
        <w:spacing w:line="259" w:lineRule="auto"/>
        <w:ind w:left="426" w:hanging="74"/>
        <w:contextualSpacing w:val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9962161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1A3B" w:rsidRPr="008E0473">
            <w:rPr>
              <w:rFonts w:ascii="Segoe UI Symbol" w:eastAsia="MS Gothic" w:hAnsi="Segoe UI Symbol" w:cs="Segoe UI Symbol"/>
            </w:rPr>
            <w:t>☐</w:t>
          </w:r>
        </w:sdtContent>
      </w:sdt>
      <w:r w:rsidR="00791A3B" w:rsidRPr="008E0473">
        <w:rPr>
          <w:rFonts w:ascii="Arial" w:hAnsi="Arial" w:cs="Arial"/>
        </w:rPr>
        <w:t xml:space="preserve"> </w:t>
      </w:r>
      <w:r w:rsidR="003F6659">
        <w:rPr>
          <w:rFonts w:ascii="Arial" w:hAnsi="Arial" w:cs="Arial"/>
        </w:rPr>
        <w:tab/>
      </w:r>
      <w:r w:rsidR="00503B53" w:rsidRPr="008E0473">
        <w:rPr>
          <w:rFonts w:ascii="Arial" w:hAnsi="Arial" w:cs="Arial"/>
        </w:rPr>
        <w:t>Regierungsvertreter</w:t>
      </w:r>
    </w:p>
    <w:p w14:paraId="29CD9B19" w14:textId="14FA617E" w:rsidR="00BD3A57" w:rsidRPr="008E0473" w:rsidRDefault="00000000" w:rsidP="003F6659">
      <w:pPr>
        <w:pStyle w:val="Listenabsatz"/>
        <w:tabs>
          <w:tab w:val="left" w:pos="709"/>
        </w:tabs>
        <w:spacing w:after="160" w:line="259" w:lineRule="auto"/>
        <w:ind w:left="426" w:hanging="76"/>
        <w:contextualSpacing w:val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937596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B43B7" w:rsidRPr="008E0473">
            <w:rPr>
              <w:rFonts w:ascii="Segoe UI Symbol" w:eastAsia="MS Gothic" w:hAnsi="Segoe UI Symbol" w:cs="Segoe UI Symbol"/>
            </w:rPr>
            <w:t>☐</w:t>
          </w:r>
        </w:sdtContent>
      </w:sdt>
      <w:r w:rsidR="00791A3B" w:rsidRPr="008E0473">
        <w:rPr>
          <w:rFonts w:ascii="Arial" w:hAnsi="Arial" w:cs="Arial"/>
        </w:rPr>
        <w:t xml:space="preserve"> </w:t>
      </w:r>
      <w:r w:rsidR="003F6659">
        <w:rPr>
          <w:rFonts w:ascii="Arial" w:hAnsi="Arial" w:cs="Arial"/>
        </w:rPr>
        <w:tab/>
      </w:r>
      <w:r w:rsidR="00BD3A57" w:rsidRPr="008E0473">
        <w:rPr>
          <w:rFonts w:ascii="Arial" w:hAnsi="Arial" w:cs="Arial"/>
        </w:rPr>
        <w:t>Sonstiges (bitte angeben)</w:t>
      </w:r>
      <w:r w:rsidR="003F6659">
        <w:rPr>
          <w:rFonts w:ascii="Arial" w:hAnsi="Arial" w:cs="Arial"/>
        </w:rPr>
        <w:t>: _______________________________</w:t>
      </w:r>
    </w:p>
    <w:p w14:paraId="452BECCA" w14:textId="77777777" w:rsidR="00E55058" w:rsidRPr="008E0473" w:rsidRDefault="00E55058" w:rsidP="007D3A42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</w:p>
    <w:p w14:paraId="25786A8D" w14:textId="77777777" w:rsidR="00E55058" w:rsidRPr="008E0473" w:rsidRDefault="00E55058" w:rsidP="00E55058">
      <w:pPr>
        <w:pStyle w:val="Listenabsatz"/>
        <w:spacing w:after="160" w:line="259" w:lineRule="auto"/>
        <w:ind w:left="142"/>
        <w:rPr>
          <w:rFonts w:ascii="Arial" w:hAnsi="Arial" w:cs="Arial"/>
        </w:rPr>
      </w:pPr>
      <w:r w:rsidRPr="008E0473">
        <w:rPr>
          <w:rFonts w:ascii="Arial" w:hAnsi="Arial" w:cs="Arial"/>
        </w:rPr>
        <w:t xml:space="preserve">Branchenzugehörigkeit: </w:t>
      </w:r>
    </w:p>
    <w:p w14:paraId="05837225" w14:textId="77777777" w:rsidR="001A5F24" w:rsidRPr="008E0473" w:rsidRDefault="001A5F24" w:rsidP="00791A3B">
      <w:pPr>
        <w:pStyle w:val="Listenabsatz"/>
        <w:spacing w:after="160" w:line="259" w:lineRule="auto"/>
        <w:ind w:left="502" w:hanging="502"/>
        <w:rPr>
          <w:rFonts w:ascii="Arial" w:hAnsi="Arial" w:cs="Arial"/>
        </w:rPr>
      </w:pPr>
    </w:p>
    <w:tbl>
      <w:tblPr>
        <w:tblStyle w:val="Tabellenraster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2"/>
        <w:gridCol w:w="4466"/>
      </w:tblGrid>
      <w:tr w:rsidR="00E55058" w:rsidRPr="008E0473" w14:paraId="01C86333" w14:textId="77777777" w:rsidTr="00E55058">
        <w:tc>
          <w:tcPr>
            <w:tcW w:w="4530" w:type="dxa"/>
          </w:tcPr>
          <w:p w14:paraId="35312C12" w14:textId="2A6904F8" w:rsidR="00E55058" w:rsidRPr="008E0473" w:rsidRDefault="00000000" w:rsidP="00262C09">
            <w:pPr>
              <w:pStyle w:val="Listenabsatz"/>
              <w:spacing w:after="160" w:line="259" w:lineRule="auto"/>
              <w:ind w:left="499" w:hanging="357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539051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F61FF" w:rsidRPr="008E0473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Agrarwirtschaft</w:t>
            </w:r>
          </w:p>
          <w:p w14:paraId="3A747532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182853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Automobilindustrie</w:t>
            </w:r>
          </w:p>
          <w:p w14:paraId="20C0E405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191567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Baugewerbe</w:t>
            </w:r>
          </w:p>
          <w:p w14:paraId="22F85A07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567916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Chemie- und Rohstoffindustrie</w:t>
            </w:r>
          </w:p>
          <w:p w14:paraId="2CA27997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928077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Dienstleistungen und Handwerk</w:t>
            </w:r>
          </w:p>
          <w:p w14:paraId="701F4E6C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081865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</w:t>
            </w:r>
            <w:hyperlink r:id="rId12" w:history="1">
              <w:r w:rsidR="00E55058" w:rsidRPr="008E0473">
                <w:rPr>
                  <w:rFonts w:ascii="Arial" w:hAnsi="Arial" w:cs="Arial"/>
                </w:rPr>
                <w:t>E-Commerce</w:t>
              </w:r>
            </w:hyperlink>
            <w:r w:rsidR="00E55058" w:rsidRPr="008E0473">
              <w:rPr>
                <w:rFonts w:ascii="Arial" w:hAnsi="Arial" w:cs="Arial"/>
              </w:rPr>
              <w:t> </w:t>
            </w:r>
          </w:p>
          <w:p w14:paraId="7C108AC1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502968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Energie und Umwelt</w:t>
            </w:r>
          </w:p>
          <w:p w14:paraId="21A80254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176608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Finanzen, Versicherungen und Immobilien</w:t>
            </w:r>
          </w:p>
          <w:p w14:paraId="456E1FDD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820161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Handel</w:t>
            </w:r>
          </w:p>
          <w:p w14:paraId="5F9CE4D2" w14:textId="77777777" w:rsidR="00E55058" w:rsidRDefault="00E55058" w:rsidP="007D3A42">
            <w:pPr>
              <w:pStyle w:val="Listenabsatz"/>
              <w:spacing w:after="160" w:line="259" w:lineRule="auto"/>
              <w:ind w:left="0"/>
              <w:rPr>
                <w:rFonts w:ascii="Arial" w:hAnsi="Arial" w:cs="Arial"/>
              </w:rPr>
            </w:pPr>
          </w:p>
          <w:p w14:paraId="31197F02" w14:textId="169EA7ED" w:rsidR="009E28AC" w:rsidRPr="008E0473" w:rsidRDefault="009E28AC" w:rsidP="007D3A42">
            <w:pPr>
              <w:pStyle w:val="Listenabsatz"/>
              <w:spacing w:after="160" w:line="259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4530" w:type="dxa"/>
          </w:tcPr>
          <w:p w14:paraId="00717FB8" w14:textId="26009805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039209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19E3" w:rsidRPr="008E0473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Konsumgüter</w:t>
            </w:r>
          </w:p>
          <w:p w14:paraId="1D3D796E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555884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Medien</w:t>
            </w:r>
          </w:p>
          <w:p w14:paraId="5A6844A8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063899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Metall und Elektronik</w:t>
            </w:r>
          </w:p>
          <w:p w14:paraId="6D1EC240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034541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Pharmaindustrie und Gesundheit</w:t>
            </w:r>
          </w:p>
          <w:p w14:paraId="500EF1E8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73906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Telekommunikation und IT</w:t>
            </w:r>
          </w:p>
          <w:p w14:paraId="68633768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8417745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Tourismus und Gastronomie</w:t>
            </w:r>
          </w:p>
          <w:p w14:paraId="415180B9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564998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Verkehr und Logistik</w:t>
            </w:r>
          </w:p>
          <w:p w14:paraId="6EC42148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524016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Öffentliche Hand</w:t>
            </w:r>
          </w:p>
          <w:p w14:paraId="753DAC75" w14:textId="77777777" w:rsidR="00E55058" w:rsidRPr="008E0473" w:rsidRDefault="00000000" w:rsidP="00E55058">
            <w:pPr>
              <w:pStyle w:val="Listenabsatz"/>
              <w:spacing w:after="160" w:line="259" w:lineRule="auto"/>
              <w:ind w:left="502" w:hanging="36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440599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5058" w:rsidRPr="008E047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55058" w:rsidRPr="008E0473">
              <w:rPr>
                <w:rFonts w:ascii="Arial" w:hAnsi="Arial" w:cs="Arial"/>
              </w:rPr>
              <w:t xml:space="preserve"> Sonstige</w:t>
            </w:r>
          </w:p>
          <w:p w14:paraId="3A2A3F3A" w14:textId="77777777" w:rsidR="00E55058" w:rsidRPr="008E0473" w:rsidRDefault="00E55058" w:rsidP="007D3A42">
            <w:pPr>
              <w:pStyle w:val="Listenabsatz"/>
              <w:spacing w:after="160" w:line="259" w:lineRule="auto"/>
              <w:ind w:left="0"/>
              <w:rPr>
                <w:rFonts w:ascii="Arial" w:hAnsi="Arial" w:cs="Arial"/>
              </w:rPr>
            </w:pPr>
          </w:p>
        </w:tc>
      </w:tr>
    </w:tbl>
    <w:p w14:paraId="28A2660C" w14:textId="7978395F" w:rsidR="005649D0" w:rsidRPr="008E0473" w:rsidRDefault="005649D0" w:rsidP="005649D0">
      <w:pPr>
        <w:rPr>
          <w:rFonts w:ascii="Arial" w:hAnsi="Arial" w:cs="Arial"/>
          <w:b/>
        </w:rPr>
      </w:pPr>
      <w:r w:rsidRPr="008E0473">
        <w:rPr>
          <w:rFonts w:ascii="Arial" w:hAnsi="Arial" w:cs="Arial"/>
          <w:b/>
        </w:rPr>
        <w:t>Kontaktdaten</w:t>
      </w:r>
      <w:r w:rsidR="00145154" w:rsidRPr="008E0473">
        <w:rPr>
          <w:rFonts w:ascii="Arial" w:hAnsi="Arial" w:cs="Arial"/>
          <w:b/>
        </w:rPr>
        <w:t xml:space="preserve"> Bewerber*in</w:t>
      </w:r>
    </w:p>
    <w:p w14:paraId="00E0F0F7" w14:textId="1CE7B618" w:rsidR="005649D0" w:rsidRPr="008E0473" w:rsidRDefault="005649D0" w:rsidP="005649D0">
      <w:pPr>
        <w:rPr>
          <w:rFonts w:ascii="Arial" w:hAnsi="Arial" w:cs="Arial"/>
        </w:rPr>
      </w:pPr>
      <w:r w:rsidRPr="008E0473">
        <w:rPr>
          <w:rFonts w:ascii="Arial" w:hAnsi="Arial" w:cs="Arial"/>
        </w:rPr>
        <w:t>Vor- und Nachname:</w:t>
      </w:r>
      <w:r w:rsidR="007E6444" w:rsidRPr="008E0473">
        <w:rPr>
          <w:rFonts w:ascii="Arial" w:hAnsi="Arial" w:cs="Arial"/>
        </w:rPr>
        <w:t xml:space="preserve"> </w:t>
      </w:r>
    </w:p>
    <w:p w14:paraId="5088E34F" w14:textId="3BF67672" w:rsidR="005649D0" w:rsidRPr="008E0473" w:rsidRDefault="005649D0" w:rsidP="005649D0">
      <w:pPr>
        <w:rPr>
          <w:rFonts w:ascii="Arial" w:hAnsi="Arial" w:cs="Arial"/>
        </w:rPr>
      </w:pPr>
      <w:r w:rsidRPr="008E0473">
        <w:rPr>
          <w:rFonts w:ascii="Arial" w:hAnsi="Arial" w:cs="Arial"/>
        </w:rPr>
        <w:t>Titel</w:t>
      </w:r>
      <w:r w:rsidR="002E1722" w:rsidRPr="008E0473">
        <w:rPr>
          <w:rFonts w:ascii="Arial" w:hAnsi="Arial" w:cs="Arial"/>
        </w:rPr>
        <w:t>:</w:t>
      </w:r>
      <w:r w:rsidR="007E6444" w:rsidRPr="008E0473">
        <w:rPr>
          <w:rFonts w:ascii="Arial" w:hAnsi="Arial" w:cs="Arial"/>
        </w:rPr>
        <w:t xml:space="preserve"> </w:t>
      </w:r>
    </w:p>
    <w:p w14:paraId="2E8534A7" w14:textId="14E61370" w:rsidR="005649D0" w:rsidRPr="008E0473" w:rsidRDefault="005649D0" w:rsidP="005649D0">
      <w:pPr>
        <w:rPr>
          <w:rFonts w:ascii="Arial" w:hAnsi="Arial" w:cs="Arial"/>
        </w:rPr>
      </w:pPr>
      <w:r w:rsidRPr="008E0473">
        <w:rPr>
          <w:rFonts w:ascii="Arial" w:hAnsi="Arial" w:cs="Arial"/>
        </w:rPr>
        <w:t>Funktion:</w:t>
      </w:r>
      <w:r w:rsidR="00831AF0" w:rsidRPr="008E0473">
        <w:rPr>
          <w:rFonts w:ascii="Arial" w:hAnsi="Arial" w:cs="Arial"/>
        </w:rPr>
        <w:t xml:space="preserve"> </w:t>
      </w:r>
    </w:p>
    <w:p w14:paraId="4741BFA3" w14:textId="30070DE9" w:rsidR="005649D0" w:rsidRPr="008E0473" w:rsidRDefault="002E1722" w:rsidP="005649D0">
      <w:pPr>
        <w:rPr>
          <w:rFonts w:ascii="Arial" w:hAnsi="Arial" w:cs="Arial"/>
        </w:rPr>
      </w:pPr>
      <w:r w:rsidRPr="008E0473">
        <w:rPr>
          <w:rFonts w:ascii="Arial" w:hAnsi="Arial" w:cs="Arial"/>
        </w:rPr>
        <w:t>Voll</w:t>
      </w:r>
      <w:r w:rsidR="00FA2C02" w:rsidRPr="008E0473">
        <w:rPr>
          <w:rFonts w:ascii="Arial" w:hAnsi="Arial" w:cs="Arial"/>
        </w:rPr>
        <w:t>ständiger</w:t>
      </w:r>
      <w:r w:rsidRPr="008E0473">
        <w:rPr>
          <w:rFonts w:ascii="Arial" w:hAnsi="Arial" w:cs="Arial"/>
        </w:rPr>
        <w:t xml:space="preserve"> </w:t>
      </w:r>
      <w:r w:rsidR="005649D0" w:rsidRPr="008E0473">
        <w:rPr>
          <w:rFonts w:ascii="Arial" w:hAnsi="Arial" w:cs="Arial"/>
        </w:rPr>
        <w:t xml:space="preserve">Name </w:t>
      </w:r>
      <w:r w:rsidR="000E3A45" w:rsidRPr="008E0473">
        <w:rPr>
          <w:rFonts w:ascii="Arial" w:hAnsi="Arial" w:cs="Arial"/>
        </w:rPr>
        <w:t xml:space="preserve">und Anschrift </w:t>
      </w:r>
      <w:r w:rsidR="005649D0" w:rsidRPr="008E0473">
        <w:rPr>
          <w:rFonts w:ascii="Arial" w:hAnsi="Arial" w:cs="Arial"/>
        </w:rPr>
        <w:t>der Organisation:</w:t>
      </w:r>
      <w:r w:rsidR="007E6444" w:rsidRPr="008E0473">
        <w:rPr>
          <w:rFonts w:ascii="Arial" w:hAnsi="Arial" w:cs="Arial"/>
        </w:rPr>
        <w:t xml:space="preserve"> </w:t>
      </w:r>
    </w:p>
    <w:p w14:paraId="73A6C354" w14:textId="3D577A63" w:rsidR="000E3A45" w:rsidRPr="008E0473" w:rsidRDefault="000E3A45" w:rsidP="005649D0">
      <w:pPr>
        <w:rPr>
          <w:rFonts w:ascii="Arial" w:hAnsi="Arial" w:cs="Arial"/>
        </w:rPr>
      </w:pPr>
      <w:r w:rsidRPr="008E0473">
        <w:rPr>
          <w:rFonts w:ascii="Arial" w:hAnsi="Arial" w:cs="Arial"/>
        </w:rPr>
        <w:t>E-Mailadresse</w:t>
      </w:r>
      <w:r w:rsidR="00EA6B57" w:rsidRPr="008E0473">
        <w:rPr>
          <w:rFonts w:ascii="Arial" w:hAnsi="Arial" w:cs="Arial"/>
        </w:rPr>
        <w:t>:</w:t>
      </w:r>
    </w:p>
    <w:p w14:paraId="3542603A" w14:textId="77777777" w:rsidR="00BD3A57" w:rsidRPr="008E0473" w:rsidRDefault="00BD3A57" w:rsidP="005649D0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9E116C" w:rsidRPr="008E0473" w14:paraId="125C31D7" w14:textId="77777777" w:rsidTr="0022037B">
        <w:tc>
          <w:tcPr>
            <w:tcW w:w="4530" w:type="dxa"/>
          </w:tcPr>
          <w:p w14:paraId="3CB988A1" w14:textId="2707C5E6" w:rsidR="009E116C" w:rsidRPr="008E0473" w:rsidRDefault="007F0F7F" w:rsidP="009E116C">
            <w:pPr>
              <w:pStyle w:val="Listenabsatz"/>
              <w:ind w:left="319"/>
              <w:rPr>
                <w:rFonts w:ascii="Arial" w:hAnsi="Arial" w:cs="Arial"/>
                <w:b/>
              </w:rPr>
            </w:pPr>
            <w:r w:rsidRPr="008E0473">
              <w:rPr>
                <w:rFonts w:ascii="Arial" w:hAnsi="Arial" w:cs="Arial"/>
              </w:rPr>
              <w:br w:type="page"/>
            </w:r>
          </w:p>
        </w:tc>
        <w:tc>
          <w:tcPr>
            <w:tcW w:w="4530" w:type="dxa"/>
          </w:tcPr>
          <w:p w14:paraId="34BB5943" w14:textId="1301E804" w:rsidR="009E116C" w:rsidRPr="008E0473" w:rsidRDefault="00F44DDE" w:rsidP="0022037B">
            <w:pPr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</w:rPr>
              <w:t>Bitte Stichpunkte und Beispiele</w:t>
            </w:r>
            <w:r w:rsidR="00C83046" w:rsidRPr="008E0473">
              <w:rPr>
                <w:rFonts w:ascii="Arial" w:hAnsi="Arial" w:cs="Arial"/>
              </w:rPr>
              <w:t xml:space="preserve"> angeben</w:t>
            </w:r>
          </w:p>
        </w:tc>
      </w:tr>
      <w:tr w:rsidR="00CD0A35" w:rsidRPr="008E0473" w14:paraId="054AD246" w14:textId="77777777" w:rsidTr="0022037B">
        <w:tc>
          <w:tcPr>
            <w:tcW w:w="4530" w:type="dxa"/>
          </w:tcPr>
          <w:p w14:paraId="338006A1" w14:textId="1596F122" w:rsidR="00BE619E" w:rsidRPr="008E0473" w:rsidRDefault="00CD0A35" w:rsidP="003F6659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  <w:b/>
              </w:rPr>
              <w:t>Nach</w:t>
            </w:r>
            <w:r w:rsidR="00943C56" w:rsidRPr="008E0473">
              <w:rPr>
                <w:rFonts w:ascii="Arial" w:hAnsi="Arial" w:cs="Arial"/>
                <w:b/>
              </w:rPr>
              <w:t>weisbare</w:t>
            </w:r>
            <w:r w:rsidRPr="008E0473">
              <w:rPr>
                <w:rFonts w:ascii="Arial" w:hAnsi="Arial" w:cs="Arial"/>
                <w:b/>
              </w:rPr>
              <w:t xml:space="preserve"> </w:t>
            </w:r>
            <w:r w:rsidR="00C94A40" w:rsidRPr="008E0473">
              <w:rPr>
                <w:rFonts w:ascii="Arial" w:hAnsi="Arial" w:cs="Arial"/>
                <w:b/>
              </w:rPr>
              <w:t xml:space="preserve">und </w:t>
            </w:r>
            <w:r w:rsidRPr="008E0473">
              <w:rPr>
                <w:rFonts w:ascii="Arial" w:hAnsi="Arial" w:cs="Arial"/>
                <w:b/>
              </w:rPr>
              <w:t>einschlägige Kompetenz und Erfahrung</w:t>
            </w:r>
            <w:r w:rsidR="00B350E0" w:rsidRPr="008E0473">
              <w:rPr>
                <w:rFonts w:ascii="Arial" w:hAnsi="Arial" w:cs="Arial"/>
                <w:b/>
              </w:rPr>
              <w:t xml:space="preserve"> zu</w:t>
            </w:r>
            <w:r w:rsidR="00562946" w:rsidRPr="008E0473">
              <w:rPr>
                <w:rFonts w:ascii="Arial" w:hAnsi="Arial" w:cs="Arial"/>
                <w:b/>
              </w:rPr>
              <w:t>:</w:t>
            </w:r>
            <w:r w:rsidRPr="008E0473">
              <w:rPr>
                <w:rFonts w:ascii="Arial" w:hAnsi="Arial" w:cs="Arial"/>
              </w:rPr>
              <w:t xml:space="preserve"> </w:t>
            </w:r>
          </w:p>
          <w:p w14:paraId="7DA8EE0C" w14:textId="19DB8F76" w:rsidR="00CD0A35" w:rsidRPr="008E0473" w:rsidRDefault="00CD0A35" w:rsidP="003F6659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</w:rPr>
              <w:t>Ziele</w:t>
            </w:r>
            <w:r w:rsidR="00B350E0" w:rsidRPr="008E0473">
              <w:rPr>
                <w:rFonts w:ascii="Arial" w:hAnsi="Arial" w:cs="Arial"/>
              </w:rPr>
              <w:t>n</w:t>
            </w:r>
            <w:r w:rsidRPr="008E0473">
              <w:rPr>
                <w:rFonts w:ascii="Arial" w:hAnsi="Arial" w:cs="Arial"/>
              </w:rPr>
              <w:t xml:space="preserve"> und Maßnahmen der Normung</w:t>
            </w:r>
            <w:r w:rsidR="00943C56" w:rsidRPr="008E0473">
              <w:rPr>
                <w:rFonts w:ascii="Arial" w:hAnsi="Arial" w:cs="Arial"/>
              </w:rPr>
              <w:t xml:space="preserve"> und Standardisierung </w:t>
            </w:r>
          </w:p>
          <w:p w14:paraId="12162F62" w14:textId="4A7EEE11" w:rsidR="00D61C5F" w:rsidRPr="008E0473" w:rsidRDefault="00CD0A35" w:rsidP="003F6659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</w:rPr>
              <w:t>Normungs</w:t>
            </w:r>
            <w:r w:rsidR="003853A6" w:rsidRPr="008E0473">
              <w:rPr>
                <w:rFonts w:ascii="Arial" w:hAnsi="Arial" w:cs="Arial"/>
              </w:rPr>
              <w:t>prozesse</w:t>
            </w:r>
            <w:r w:rsidR="00B350E0" w:rsidRPr="008E0473">
              <w:rPr>
                <w:rFonts w:ascii="Arial" w:hAnsi="Arial" w:cs="Arial"/>
              </w:rPr>
              <w:t>n</w:t>
            </w:r>
          </w:p>
          <w:p w14:paraId="51F63C4F" w14:textId="10D4A406" w:rsidR="00CD0A35" w:rsidRPr="008E0473" w:rsidRDefault="00CD0A35" w:rsidP="003F6659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</w:rPr>
              <w:t>Bedürfnisse</w:t>
            </w:r>
            <w:r w:rsidR="00B350E0" w:rsidRPr="008E0473">
              <w:rPr>
                <w:rFonts w:ascii="Arial" w:hAnsi="Arial" w:cs="Arial"/>
              </w:rPr>
              <w:t>n</w:t>
            </w:r>
            <w:r w:rsidRPr="008E0473">
              <w:rPr>
                <w:rFonts w:ascii="Arial" w:hAnsi="Arial" w:cs="Arial"/>
              </w:rPr>
              <w:t xml:space="preserve"> und Herausforderungen de</w:t>
            </w:r>
            <w:r w:rsidR="007314E7" w:rsidRPr="008E0473">
              <w:rPr>
                <w:rFonts w:ascii="Arial" w:hAnsi="Arial" w:cs="Arial"/>
              </w:rPr>
              <w:t>s</w:t>
            </w:r>
            <w:r w:rsidRPr="008E0473">
              <w:rPr>
                <w:rFonts w:ascii="Arial" w:hAnsi="Arial" w:cs="Arial"/>
              </w:rPr>
              <w:t xml:space="preserve"> Normungssystem</w:t>
            </w:r>
            <w:r w:rsidR="007314E7" w:rsidRPr="008E0473">
              <w:rPr>
                <w:rFonts w:ascii="Arial" w:hAnsi="Arial" w:cs="Arial"/>
              </w:rPr>
              <w:t>s</w:t>
            </w:r>
          </w:p>
        </w:tc>
        <w:tc>
          <w:tcPr>
            <w:tcW w:w="4530" w:type="dxa"/>
          </w:tcPr>
          <w:p w14:paraId="6E7478CA" w14:textId="4250356D" w:rsidR="00CD0A35" w:rsidRPr="008E0473" w:rsidRDefault="00CD0A35" w:rsidP="0022037B">
            <w:pPr>
              <w:rPr>
                <w:rFonts w:ascii="Arial" w:hAnsi="Arial" w:cs="Arial"/>
              </w:rPr>
            </w:pPr>
          </w:p>
        </w:tc>
      </w:tr>
      <w:tr w:rsidR="00CD0A35" w:rsidRPr="008E0473" w14:paraId="4811FBA9" w14:textId="77777777" w:rsidTr="0022037B">
        <w:tc>
          <w:tcPr>
            <w:tcW w:w="4530" w:type="dxa"/>
          </w:tcPr>
          <w:p w14:paraId="227188B2" w14:textId="37229AB2" w:rsidR="00CD0A35" w:rsidRPr="008E0473" w:rsidRDefault="000359E7" w:rsidP="003F6659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  <w:b/>
              </w:rPr>
              <w:t>Expertise:</w:t>
            </w:r>
            <w:r w:rsidR="00CD0A35" w:rsidRPr="008E0473">
              <w:rPr>
                <w:rFonts w:ascii="Arial" w:hAnsi="Arial" w:cs="Arial"/>
                <w:b/>
              </w:rPr>
              <w:t xml:space="preserve"> </w:t>
            </w:r>
          </w:p>
          <w:p w14:paraId="7895D027" w14:textId="68DD6A9A" w:rsidR="00CD0A35" w:rsidRPr="008E0473" w:rsidRDefault="00F8454D" w:rsidP="003F6659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</w:rPr>
              <w:t xml:space="preserve">in </w:t>
            </w:r>
            <w:r w:rsidR="00170E39" w:rsidRPr="008E0473">
              <w:rPr>
                <w:rFonts w:ascii="Arial" w:hAnsi="Arial" w:cs="Arial"/>
              </w:rPr>
              <w:t xml:space="preserve">Fragen zu </w:t>
            </w:r>
            <w:r w:rsidR="00D439D7" w:rsidRPr="008E0473">
              <w:rPr>
                <w:rFonts w:ascii="Arial" w:hAnsi="Arial" w:cs="Arial"/>
              </w:rPr>
              <w:t>Zukunftst</w:t>
            </w:r>
            <w:r w:rsidR="00046A3F" w:rsidRPr="008E0473">
              <w:rPr>
                <w:rFonts w:ascii="Arial" w:hAnsi="Arial" w:cs="Arial"/>
              </w:rPr>
              <w:t>echnologien, Transformation sowie den dazugehörigen Querschnittsthemen</w:t>
            </w:r>
          </w:p>
          <w:p w14:paraId="71E5A2FE" w14:textId="6FDA09CE" w:rsidR="00AE1A93" w:rsidRPr="008E0473" w:rsidRDefault="00F8454D" w:rsidP="003F6659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</w:rPr>
              <w:t xml:space="preserve">zur </w:t>
            </w:r>
            <w:r w:rsidR="00943C56" w:rsidRPr="008E0473">
              <w:rPr>
                <w:rFonts w:ascii="Arial" w:hAnsi="Arial" w:cs="Arial"/>
              </w:rPr>
              <w:t>Rolle von Normen und Standards für die Wettbewerbsfähigkeit Deutschlands</w:t>
            </w:r>
            <w:r w:rsidR="00AE1A93" w:rsidRPr="008E0473">
              <w:rPr>
                <w:rFonts w:ascii="Arial" w:hAnsi="Arial" w:cs="Arial"/>
              </w:rPr>
              <w:t xml:space="preserve"> und Wohle der Gesellschaft</w:t>
            </w:r>
          </w:p>
          <w:p w14:paraId="00239E77" w14:textId="222AB58D" w:rsidR="00CD0A35" w:rsidRPr="008E0473" w:rsidRDefault="00F8454D" w:rsidP="003F6659">
            <w:pPr>
              <w:pStyle w:val="Listenabsatz"/>
              <w:numPr>
                <w:ilvl w:val="0"/>
                <w:numId w:val="10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</w:rPr>
              <w:t xml:space="preserve">zu </w:t>
            </w:r>
            <w:r w:rsidR="00943C56" w:rsidRPr="008E0473">
              <w:rPr>
                <w:rFonts w:ascii="Arial" w:hAnsi="Arial" w:cs="Arial"/>
              </w:rPr>
              <w:t>eine</w:t>
            </w:r>
            <w:r w:rsidRPr="008E0473">
              <w:rPr>
                <w:rFonts w:ascii="Arial" w:hAnsi="Arial" w:cs="Arial"/>
              </w:rPr>
              <w:t>m</w:t>
            </w:r>
            <w:r w:rsidR="00943C56" w:rsidRPr="008E0473">
              <w:rPr>
                <w:rFonts w:ascii="Arial" w:hAnsi="Arial" w:cs="Arial"/>
              </w:rPr>
              <w:t xml:space="preserve"> gut funktionierenden und widerstandsfähigen EU-Binnenmarkt </w:t>
            </w:r>
          </w:p>
        </w:tc>
        <w:tc>
          <w:tcPr>
            <w:tcW w:w="4530" w:type="dxa"/>
          </w:tcPr>
          <w:p w14:paraId="7182F586" w14:textId="13158D14" w:rsidR="003D4CBF" w:rsidRPr="008E0473" w:rsidRDefault="003D4CBF" w:rsidP="0022037B">
            <w:pPr>
              <w:rPr>
                <w:rFonts w:ascii="Arial" w:hAnsi="Arial" w:cs="Arial"/>
              </w:rPr>
            </w:pPr>
          </w:p>
        </w:tc>
      </w:tr>
      <w:tr w:rsidR="00943C56" w:rsidRPr="008E0473" w14:paraId="21A666F2" w14:textId="77777777" w:rsidTr="0022037B">
        <w:tc>
          <w:tcPr>
            <w:tcW w:w="4530" w:type="dxa"/>
          </w:tcPr>
          <w:p w14:paraId="74F04C7F" w14:textId="4FE48AD1" w:rsidR="00943C56" w:rsidRPr="008E0473" w:rsidRDefault="00943C56" w:rsidP="00BE661D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  <w:b/>
              </w:rPr>
              <w:t>Verständnis für die einschlägigen deutschen und EU-Rechtsvor</w:t>
            </w:r>
            <w:r w:rsidR="000D6842" w:rsidRPr="008E0473">
              <w:rPr>
                <w:rFonts w:ascii="Arial" w:hAnsi="Arial" w:cs="Arial"/>
                <w:b/>
              </w:rPr>
              <w:t>-</w:t>
            </w:r>
            <w:r w:rsidRPr="008E0473">
              <w:rPr>
                <w:rFonts w:ascii="Arial" w:hAnsi="Arial" w:cs="Arial"/>
                <w:b/>
              </w:rPr>
              <w:t>schriften</w:t>
            </w:r>
            <w:r w:rsidRPr="008E0473">
              <w:rPr>
                <w:rFonts w:ascii="Arial" w:hAnsi="Arial" w:cs="Arial"/>
              </w:rPr>
              <w:t>, insbesondere in der Qualitätsinfrastruktur und der Anwendung von Normen</w:t>
            </w:r>
            <w:r w:rsidR="007412CC" w:rsidRPr="008E0473">
              <w:rPr>
                <w:rFonts w:ascii="Arial" w:hAnsi="Arial" w:cs="Arial"/>
              </w:rPr>
              <w:t xml:space="preserve"> </w:t>
            </w:r>
            <w:r w:rsidR="00FA2C02" w:rsidRPr="008E0473">
              <w:rPr>
                <w:rFonts w:ascii="Arial" w:hAnsi="Arial" w:cs="Arial"/>
              </w:rPr>
              <w:t xml:space="preserve">für die </w:t>
            </w:r>
            <w:r w:rsidRPr="008E0473">
              <w:rPr>
                <w:rFonts w:ascii="Arial" w:hAnsi="Arial" w:cs="Arial"/>
              </w:rPr>
              <w:t xml:space="preserve">handelspolitische Bedeutung von Normen und Standards </w:t>
            </w:r>
          </w:p>
        </w:tc>
        <w:tc>
          <w:tcPr>
            <w:tcW w:w="4530" w:type="dxa"/>
          </w:tcPr>
          <w:p w14:paraId="41B396A1" w14:textId="77777777" w:rsidR="00943C56" w:rsidRPr="008E0473" w:rsidRDefault="00943C56" w:rsidP="0022037B">
            <w:pPr>
              <w:rPr>
                <w:rFonts w:ascii="Arial" w:hAnsi="Arial" w:cs="Arial"/>
              </w:rPr>
            </w:pPr>
          </w:p>
        </w:tc>
      </w:tr>
      <w:tr w:rsidR="00CD0A35" w:rsidRPr="008E0473" w14:paraId="2C828633" w14:textId="77777777" w:rsidTr="0022037B">
        <w:tc>
          <w:tcPr>
            <w:tcW w:w="4530" w:type="dxa"/>
          </w:tcPr>
          <w:p w14:paraId="07C81E32" w14:textId="7B9B8838" w:rsidR="00CD0A35" w:rsidRPr="008E0473" w:rsidRDefault="005834AB" w:rsidP="00BE661D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E0473">
              <w:rPr>
                <w:rFonts w:ascii="Arial" w:hAnsi="Arial" w:cs="Arial"/>
                <w:b/>
              </w:rPr>
              <w:t>Entscheidungskompetenz</w:t>
            </w:r>
            <w:r w:rsidR="00B86C4B" w:rsidRPr="008E0473">
              <w:rPr>
                <w:rFonts w:ascii="Arial" w:hAnsi="Arial" w:cs="Arial"/>
                <w:b/>
              </w:rPr>
              <w:t xml:space="preserve"> un</w:t>
            </w:r>
            <w:r w:rsidR="009C1587" w:rsidRPr="008E0473">
              <w:rPr>
                <w:rFonts w:ascii="Arial" w:hAnsi="Arial" w:cs="Arial"/>
                <w:b/>
              </w:rPr>
              <w:t>d</w:t>
            </w:r>
            <w:r w:rsidR="00B86C4B" w:rsidRPr="008E0473">
              <w:rPr>
                <w:rFonts w:ascii="Arial" w:hAnsi="Arial" w:cs="Arial"/>
                <w:b/>
              </w:rPr>
              <w:t xml:space="preserve"> </w:t>
            </w:r>
            <w:r w:rsidR="009C1587" w:rsidRPr="008E0473">
              <w:rPr>
                <w:rFonts w:ascii="Arial" w:hAnsi="Arial" w:cs="Arial"/>
                <w:b/>
              </w:rPr>
              <w:t xml:space="preserve">           -</w:t>
            </w:r>
            <w:r w:rsidR="00B86C4B" w:rsidRPr="008E0473">
              <w:rPr>
                <w:rFonts w:ascii="Arial" w:hAnsi="Arial" w:cs="Arial"/>
                <w:b/>
              </w:rPr>
              <w:t>befugnis</w:t>
            </w:r>
            <w:r w:rsidRPr="008E0473">
              <w:rPr>
                <w:rFonts w:ascii="Arial" w:hAnsi="Arial" w:cs="Arial"/>
                <w:b/>
              </w:rPr>
              <w:t xml:space="preserve"> innerhalb der eigenen Or</w:t>
            </w:r>
            <w:r w:rsidR="00CD0A35" w:rsidRPr="008E0473">
              <w:rPr>
                <w:rFonts w:ascii="Arial" w:hAnsi="Arial" w:cs="Arial"/>
                <w:b/>
              </w:rPr>
              <w:t>ganisation</w:t>
            </w:r>
            <w:r w:rsidR="00CD0A35" w:rsidRPr="008E0473">
              <w:rPr>
                <w:rFonts w:ascii="Arial" w:hAnsi="Arial" w:cs="Arial"/>
              </w:rPr>
              <w:t xml:space="preserve">, die eine </w:t>
            </w:r>
            <w:r w:rsidR="004B6763" w:rsidRPr="008E0473">
              <w:rPr>
                <w:rFonts w:ascii="Arial" w:hAnsi="Arial" w:cs="Arial"/>
              </w:rPr>
              <w:t xml:space="preserve">autorisierte </w:t>
            </w:r>
            <w:r w:rsidR="00CD0A35" w:rsidRPr="008E0473">
              <w:rPr>
                <w:rFonts w:ascii="Arial" w:hAnsi="Arial" w:cs="Arial"/>
              </w:rPr>
              <w:t xml:space="preserve">Teilnahme an den </w:t>
            </w:r>
            <w:r w:rsidR="00433F9C" w:rsidRPr="008E0473">
              <w:rPr>
                <w:rFonts w:ascii="Arial" w:hAnsi="Arial" w:cs="Arial"/>
              </w:rPr>
              <w:t xml:space="preserve">Beratungen des </w:t>
            </w:r>
            <w:proofErr w:type="gramStart"/>
            <w:r w:rsidR="00433F9C" w:rsidRPr="008E0473">
              <w:rPr>
                <w:rFonts w:ascii="Arial" w:hAnsi="Arial" w:cs="Arial"/>
              </w:rPr>
              <w:t>SK Normung</w:t>
            </w:r>
            <w:proofErr w:type="gramEnd"/>
            <w:r w:rsidR="00433F9C" w:rsidRPr="008E0473">
              <w:rPr>
                <w:rFonts w:ascii="Arial" w:hAnsi="Arial" w:cs="Arial"/>
              </w:rPr>
              <w:t xml:space="preserve"> </w:t>
            </w:r>
            <w:r w:rsidR="00CD0A35" w:rsidRPr="008E0473">
              <w:rPr>
                <w:rFonts w:ascii="Arial" w:hAnsi="Arial" w:cs="Arial"/>
              </w:rPr>
              <w:t>ermöglich</w:t>
            </w:r>
            <w:r w:rsidR="00AA66DB" w:rsidRPr="008E0473">
              <w:rPr>
                <w:rFonts w:ascii="Arial" w:hAnsi="Arial" w:cs="Arial"/>
              </w:rPr>
              <w:t>t</w:t>
            </w:r>
            <w:r w:rsidR="00943C56" w:rsidRPr="008E047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30" w:type="dxa"/>
          </w:tcPr>
          <w:p w14:paraId="233B1432" w14:textId="77777777" w:rsidR="00CD0A35" w:rsidRPr="008E0473" w:rsidRDefault="00CD0A35" w:rsidP="0022037B">
            <w:pPr>
              <w:rPr>
                <w:rFonts w:ascii="Arial" w:hAnsi="Arial" w:cs="Arial"/>
              </w:rPr>
            </w:pPr>
          </w:p>
        </w:tc>
      </w:tr>
    </w:tbl>
    <w:p w14:paraId="499541A0" w14:textId="77777777" w:rsidR="00CD0A35" w:rsidRPr="008E0473" w:rsidRDefault="00CD0A35" w:rsidP="006B001D">
      <w:pPr>
        <w:rPr>
          <w:rFonts w:ascii="Arial" w:hAnsi="Arial" w:cs="Arial"/>
        </w:rPr>
      </w:pPr>
    </w:p>
    <w:sectPr w:rsidR="00CD0A35" w:rsidRPr="008E0473" w:rsidSect="00DC6053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418" w:bottom="1134" w:left="1418" w:header="283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A91E2" w14:textId="77777777" w:rsidR="003C6007" w:rsidRDefault="003C6007" w:rsidP="00F21EBC">
      <w:r>
        <w:separator/>
      </w:r>
    </w:p>
  </w:endnote>
  <w:endnote w:type="continuationSeparator" w:id="0">
    <w:p w14:paraId="17044FD4" w14:textId="77777777" w:rsidR="003C6007" w:rsidRDefault="003C6007" w:rsidP="00F21EBC">
      <w:r>
        <w:continuationSeparator/>
      </w:r>
    </w:p>
  </w:endnote>
  <w:endnote w:type="continuationNotice" w:id="1">
    <w:p w14:paraId="483096E6" w14:textId="77777777" w:rsidR="003C6007" w:rsidRDefault="003C600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undesSerif Regular">
    <w:altName w:val="Cambria"/>
    <w:panose1 w:val="00000000000000000000"/>
    <w:charset w:val="00"/>
    <w:family w:val="roman"/>
    <w:notTrueType/>
    <w:pitch w:val="variable"/>
    <w:sig w:usb0="A00000BF" w:usb1="4000206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BundesSans">
    <w:altName w:val="Calibri"/>
    <w:panose1 w:val="00000000000000000000"/>
    <w:charset w:val="00"/>
    <w:family w:val="swiss"/>
    <w:notTrueType/>
    <w:pitch w:val="variable"/>
    <w:sig w:usb0="A00000BF" w:usb1="4000206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05C43" w14:textId="2E796289" w:rsidR="00E26284" w:rsidRDefault="00E26284" w:rsidP="0093454F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294CCC">
      <w:rPr>
        <w:rStyle w:val="Seitenzahl"/>
        <w:noProof/>
      </w:rPr>
      <w:t>2</w:t>
    </w:r>
    <w:r>
      <w:rPr>
        <w:rStyle w:val="Seitenzahl"/>
      </w:rPr>
      <w:fldChar w:fldCharType="end"/>
    </w:r>
  </w:p>
  <w:p w14:paraId="3B905BCB" w14:textId="77777777" w:rsidR="00E26284" w:rsidRDefault="00E2628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58578" w14:textId="77777777" w:rsidR="00E464D5" w:rsidRPr="0033127C" w:rsidRDefault="00E464D5">
    <w:pPr>
      <w:tabs>
        <w:tab w:val="center" w:pos="4550"/>
        <w:tab w:val="left" w:pos="5818"/>
      </w:tabs>
      <w:ind w:right="260"/>
      <w:jc w:val="right"/>
      <w:rPr>
        <w:rFonts w:ascii="Arial" w:hAnsi="Arial" w:cs="Arial"/>
        <w:color w:val="222A35" w:themeColor="text2" w:themeShade="80"/>
        <w:sz w:val="20"/>
      </w:rPr>
    </w:pPr>
    <w:r w:rsidRPr="0033127C">
      <w:rPr>
        <w:rFonts w:ascii="Arial" w:hAnsi="Arial" w:cs="Arial"/>
        <w:color w:val="8496B0" w:themeColor="text2" w:themeTint="99"/>
        <w:spacing w:val="60"/>
        <w:sz w:val="20"/>
      </w:rPr>
      <w:t>Seite</w:t>
    </w:r>
    <w:r w:rsidRPr="0033127C">
      <w:rPr>
        <w:rFonts w:ascii="Arial" w:hAnsi="Arial" w:cs="Arial"/>
        <w:color w:val="8496B0" w:themeColor="text2" w:themeTint="99"/>
        <w:sz w:val="20"/>
      </w:rPr>
      <w:t xml:space="preserve"> </w:t>
    </w:r>
    <w:r w:rsidRPr="0033127C">
      <w:rPr>
        <w:rFonts w:ascii="Arial" w:hAnsi="Arial" w:cs="Arial"/>
        <w:color w:val="323E4F" w:themeColor="text2" w:themeShade="BF"/>
        <w:sz w:val="20"/>
      </w:rPr>
      <w:fldChar w:fldCharType="begin"/>
    </w:r>
    <w:r w:rsidRPr="0033127C">
      <w:rPr>
        <w:rFonts w:ascii="Arial" w:hAnsi="Arial" w:cs="Arial"/>
        <w:color w:val="323E4F" w:themeColor="text2" w:themeShade="BF"/>
        <w:sz w:val="20"/>
      </w:rPr>
      <w:instrText>PAGE   \* MERGEFORMAT</w:instrText>
    </w:r>
    <w:r w:rsidRPr="0033127C">
      <w:rPr>
        <w:rFonts w:ascii="Arial" w:hAnsi="Arial" w:cs="Arial"/>
        <w:color w:val="323E4F" w:themeColor="text2" w:themeShade="BF"/>
        <w:sz w:val="20"/>
      </w:rPr>
      <w:fldChar w:fldCharType="separate"/>
    </w:r>
    <w:r w:rsidRPr="0033127C">
      <w:rPr>
        <w:rFonts w:ascii="Arial" w:hAnsi="Arial" w:cs="Arial"/>
        <w:color w:val="323E4F" w:themeColor="text2" w:themeShade="BF"/>
        <w:sz w:val="20"/>
      </w:rPr>
      <w:t>1</w:t>
    </w:r>
    <w:r w:rsidRPr="0033127C">
      <w:rPr>
        <w:rFonts w:ascii="Arial" w:hAnsi="Arial" w:cs="Arial"/>
        <w:color w:val="323E4F" w:themeColor="text2" w:themeShade="BF"/>
        <w:sz w:val="20"/>
      </w:rPr>
      <w:fldChar w:fldCharType="end"/>
    </w:r>
    <w:r w:rsidRPr="0033127C">
      <w:rPr>
        <w:rFonts w:ascii="Arial" w:hAnsi="Arial" w:cs="Arial"/>
        <w:color w:val="323E4F" w:themeColor="text2" w:themeShade="BF"/>
        <w:sz w:val="20"/>
      </w:rPr>
      <w:t xml:space="preserve"> | </w:t>
    </w:r>
    <w:r w:rsidRPr="0033127C">
      <w:rPr>
        <w:rFonts w:ascii="Arial" w:hAnsi="Arial" w:cs="Arial"/>
        <w:color w:val="323E4F" w:themeColor="text2" w:themeShade="BF"/>
        <w:sz w:val="20"/>
      </w:rPr>
      <w:fldChar w:fldCharType="begin"/>
    </w:r>
    <w:r w:rsidRPr="0033127C">
      <w:rPr>
        <w:rFonts w:ascii="Arial" w:hAnsi="Arial" w:cs="Arial"/>
        <w:color w:val="323E4F" w:themeColor="text2" w:themeShade="BF"/>
        <w:sz w:val="20"/>
      </w:rPr>
      <w:instrText>NUMPAGES  \* Arabic  \* MERGEFORMAT</w:instrText>
    </w:r>
    <w:r w:rsidRPr="0033127C">
      <w:rPr>
        <w:rFonts w:ascii="Arial" w:hAnsi="Arial" w:cs="Arial"/>
        <w:color w:val="323E4F" w:themeColor="text2" w:themeShade="BF"/>
        <w:sz w:val="20"/>
      </w:rPr>
      <w:fldChar w:fldCharType="separate"/>
    </w:r>
    <w:r w:rsidRPr="0033127C">
      <w:rPr>
        <w:rFonts w:ascii="Arial" w:hAnsi="Arial" w:cs="Arial"/>
        <w:color w:val="323E4F" w:themeColor="text2" w:themeShade="BF"/>
        <w:sz w:val="20"/>
      </w:rPr>
      <w:t>1</w:t>
    </w:r>
    <w:r w:rsidRPr="0033127C">
      <w:rPr>
        <w:rFonts w:ascii="Arial" w:hAnsi="Arial" w:cs="Arial"/>
        <w:color w:val="323E4F" w:themeColor="text2" w:themeShade="BF"/>
        <w:sz w:val="20"/>
      </w:rPr>
      <w:fldChar w:fldCharType="end"/>
    </w:r>
  </w:p>
  <w:p w14:paraId="7BC14BED" w14:textId="77777777" w:rsidR="00E26284" w:rsidRPr="00892A2D" w:rsidRDefault="00E26284" w:rsidP="00892A2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C9A72" w14:textId="77777777" w:rsidR="00DC12E1" w:rsidRPr="0033127C" w:rsidRDefault="00DC12E1">
    <w:pPr>
      <w:tabs>
        <w:tab w:val="center" w:pos="4550"/>
        <w:tab w:val="left" w:pos="5818"/>
      </w:tabs>
      <w:ind w:right="260"/>
      <w:jc w:val="right"/>
      <w:rPr>
        <w:rFonts w:ascii="Arial" w:hAnsi="Arial" w:cs="Arial"/>
        <w:color w:val="222A35" w:themeColor="text2" w:themeShade="80"/>
        <w:sz w:val="20"/>
      </w:rPr>
    </w:pPr>
    <w:r w:rsidRPr="0033127C">
      <w:rPr>
        <w:rFonts w:ascii="Arial" w:hAnsi="Arial" w:cs="Arial"/>
        <w:color w:val="8496B0" w:themeColor="text2" w:themeTint="99"/>
        <w:spacing w:val="60"/>
        <w:sz w:val="20"/>
      </w:rPr>
      <w:t>Seite</w:t>
    </w:r>
    <w:r w:rsidRPr="0033127C">
      <w:rPr>
        <w:rFonts w:ascii="Arial" w:hAnsi="Arial" w:cs="Arial"/>
        <w:color w:val="8496B0" w:themeColor="text2" w:themeTint="99"/>
        <w:sz w:val="20"/>
      </w:rPr>
      <w:t xml:space="preserve"> </w:t>
    </w:r>
    <w:r w:rsidRPr="0033127C">
      <w:rPr>
        <w:rFonts w:ascii="Arial" w:hAnsi="Arial" w:cs="Arial"/>
        <w:color w:val="323E4F" w:themeColor="text2" w:themeShade="BF"/>
        <w:sz w:val="20"/>
      </w:rPr>
      <w:fldChar w:fldCharType="begin"/>
    </w:r>
    <w:r w:rsidRPr="0033127C">
      <w:rPr>
        <w:rFonts w:ascii="Arial" w:hAnsi="Arial" w:cs="Arial"/>
        <w:color w:val="323E4F" w:themeColor="text2" w:themeShade="BF"/>
        <w:sz w:val="20"/>
      </w:rPr>
      <w:instrText>PAGE   \* MERGEFORMAT</w:instrText>
    </w:r>
    <w:r w:rsidRPr="0033127C">
      <w:rPr>
        <w:rFonts w:ascii="Arial" w:hAnsi="Arial" w:cs="Arial"/>
        <w:color w:val="323E4F" w:themeColor="text2" w:themeShade="BF"/>
        <w:sz w:val="20"/>
      </w:rPr>
      <w:fldChar w:fldCharType="separate"/>
    </w:r>
    <w:r w:rsidRPr="0033127C">
      <w:rPr>
        <w:rFonts w:ascii="Arial" w:hAnsi="Arial" w:cs="Arial"/>
        <w:color w:val="323E4F" w:themeColor="text2" w:themeShade="BF"/>
        <w:sz w:val="20"/>
      </w:rPr>
      <w:t>1</w:t>
    </w:r>
    <w:r w:rsidRPr="0033127C">
      <w:rPr>
        <w:rFonts w:ascii="Arial" w:hAnsi="Arial" w:cs="Arial"/>
        <w:color w:val="323E4F" w:themeColor="text2" w:themeShade="BF"/>
        <w:sz w:val="20"/>
      </w:rPr>
      <w:fldChar w:fldCharType="end"/>
    </w:r>
    <w:r w:rsidRPr="0033127C">
      <w:rPr>
        <w:rFonts w:ascii="Arial" w:hAnsi="Arial" w:cs="Arial"/>
        <w:color w:val="323E4F" w:themeColor="text2" w:themeShade="BF"/>
        <w:sz w:val="20"/>
      </w:rPr>
      <w:t xml:space="preserve"> | </w:t>
    </w:r>
    <w:r w:rsidRPr="0033127C">
      <w:rPr>
        <w:rFonts w:ascii="Arial" w:hAnsi="Arial" w:cs="Arial"/>
        <w:color w:val="323E4F" w:themeColor="text2" w:themeShade="BF"/>
        <w:sz w:val="20"/>
      </w:rPr>
      <w:fldChar w:fldCharType="begin"/>
    </w:r>
    <w:r w:rsidRPr="0033127C">
      <w:rPr>
        <w:rFonts w:ascii="Arial" w:hAnsi="Arial" w:cs="Arial"/>
        <w:color w:val="323E4F" w:themeColor="text2" w:themeShade="BF"/>
        <w:sz w:val="20"/>
      </w:rPr>
      <w:instrText>NUMPAGES  \* Arabic  \* MERGEFORMAT</w:instrText>
    </w:r>
    <w:r w:rsidRPr="0033127C">
      <w:rPr>
        <w:rFonts w:ascii="Arial" w:hAnsi="Arial" w:cs="Arial"/>
        <w:color w:val="323E4F" w:themeColor="text2" w:themeShade="BF"/>
        <w:sz w:val="20"/>
      </w:rPr>
      <w:fldChar w:fldCharType="separate"/>
    </w:r>
    <w:r w:rsidRPr="0033127C">
      <w:rPr>
        <w:rFonts w:ascii="Arial" w:hAnsi="Arial" w:cs="Arial"/>
        <w:color w:val="323E4F" w:themeColor="text2" w:themeShade="BF"/>
        <w:sz w:val="20"/>
      </w:rPr>
      <w:t>1</w:t>
    </w:r>
    <w:r w:rsidRPr="0033127C">
      <w:rPr>
        <w:rFonts w:ascii="Arial" w:hAnsi="Arial" w:cs="Arial"/>
        <w:color w:val="323E4F" w:themeColor="text2" w:themeShade="BF"/>
        <w:sz w:val="20"/>
      </w:rPr>
      <w:fldChar w:fldCharType="end"/>
    </w:r>
  </w:p>
  <w:p w14:paraId="6049D214" w14:textId="1C859AB4" w:rsidR="00E26284" w:rsidRPr="00B6329F" w:rsidRDefault="00E26284" w:rsidP="0093454F">
    <w:pPr>
      <w:pStyle w:val="Fuzeile"/>
      <w:jc w:val="center"/>
      <w:rPr>
        <w:rFonts w:ascii="BundesSans" w:hAnsi="BundesSans"/>
        <w:b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5747D6" w14:textId="77777777" w:rsidR="003C6007" w:rsidRDefault="003C6007" w:rsidP="00F21EBC">
      <w:r>
        <w:separator/>
      </w:r>
    </w:p>
  </w:footnote>
  <w:footnote w:type="continuationSeparator" w:id="0">
    <w:p w14:paraId="34D5747C" w14:textId="77777777" w:rsidR="003C6007" w:rsidRDefault="003C6007" w:rsidP="00F21EBC">
      <w:r>
        <w:continuationSeparator/>
      </w:r>
    </w:p>
  </w:footnote>
  <w:footnote w:type="continuationNotice" w:id="1">
    <w:p w14:paraId="3D46CA5B" w14:textId="77777777" w:rsidR="003C6007" w:rsidRDefault="003C600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5E4C418D" w14:paraId="40C916F7" w14:textId="77777777" w:rsidTr="5E4C418D">
      <w:trPr>
        <w:trHeight w:val="300"/>
      </w:trPr>
      <w:tc>
        <w:tcPr>
          <w:tcW w:w="3020" w:type="dxa"/>
        </w:tcPr>
        <w:p w14:paraId="1F142D0F" w14:textId="6C18AA67" w:rsidR="5E4C418D" w:rsidRDefault="5E4C418D" w:rsidP="5E4C418D">
          <w:pPr>
            <w:pStyle w:val="Kopfzeile"/>
            <w:ind w:left="-115"/>
          </w:pPr>
        </w:p>
      </w:tc>
      <w:tc>
        <w:tcPr>
          <w:tcW w:w="3020" w:type="dxa"/>
        </w:tcPr>
        <w:p w14:paraId="05C52F07" w14:textId="4980D34D" w:rsidR="5E4C418D" w:rsidRDefault="5E4C418D" w:rsidP="5E4C418D">
          <w:pPr>
            <w:pStyle w:val="Kopfzeile"/>
            <w:jc w:val="center"/>
          </w:pPr>
        </w:p>
      </w:tc>
      <w:tc>
        <w:tcPr>
          <w:tcW w:w="3020" w:type="dxa"/>
        </w:tcPr>
        <w:p w14:paraId="1CA6FD10" w14:textId="6825B153" w:rsidR="5E4C418D" w:rsidRDefault="5E4C418D" w:rsidP="5E4C418D">
          <w:pPr>
            <w:pStyle w:val="Kopfzeile"/>
            <w:ind w:right="-115"/>
            <w:jc w:val="right"/>
          </w:pPr>
        </w:p>
      </w:tc>
    </w:tr>
  </w:tbl>
  <w:p w14:paraId="435BC62E" w14:textId="0E63CEE3" w:rsidR="5E4C418D" w:rsidRDefault="5E4C418D" w:rsidP="5E4C418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67A3E" w14:textId="6DC91CFB" w:rsidR="00E26284" w:rsidRDefault="00DC6053" w:rsidP="5E4C418D">
    <w:pPr>
      <w:pStyle w:val="Kopfzeile"/>
      <w:jc w:val="right"/>
    </w:pPr>
    <w:r>
      <w:ptab w:relativeTo="margin" w:alignment="right" w:leader="none"/>
    </w:r>
    <w:r w:rsidR="5E4C418D">
      <w:rPr>
        <w:noProof/>
      </w:rPr>
      <w:drawing>
        <wp:inline distT="0" distB="0" distL="0" distR="0" wp14:anchorId="0358640E" wp14:editId="3C35AA62">
          <wp:extent cx="2152650" cy="461923"/>
          <wp:effectExtent l="0" t="0" r="0" b="0"/>
          <wp:docPr id="56422150" name="Grafik 564221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52650" cy="461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E7891"/>
    <w:multiLevelType w:val="hybridMultilevel"/>
    <w:tmpl w:val="EB92075A"/>
    <w:lvl w:ilvl="0" w:tplc="52563C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7C08F7"/>
    <w:multiLevelType w:val="multilevel"/>
    <w:tmpl w:val="3E549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08A2D22"/>
    <w:multiLevelType w:val="hybridMultilevel"/>
    <w:tmpl w:val="70469DB8"/>
    <w:lvl w:ilvl="0" w:tplc="FFFAE642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A7418E"/>
    <w:multiLevelType w:val="hybridMultilevel"/>
    <w:tmpl w:val="63D0A0C8"/>
    <w:lvl w:ilvl="0" w:tplc="47C4969A">
      <w:start w:val="1"/>
      <w:numFmt w:val="bullet"/>
      <w:lvlText w:val=""/>
      <w:lvlJc w:val="left"/>
      <w:pPr>
        <w:ind w:left="964" w:hanging="250"/>
      </w:pPr>
      <w:rPr>
        <w:rFonts w:ascii="Symbol" w:hAnsi="Symbol" w:hint="default"/>
        <w:color w:val="0075BD"/>
        <w:sz w:val="21"/>
      </w:rPr>
    </w:lvl>
    <w:lvl w:ilvl="1" w:tplc="0407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4" w15:restartNumberingAfterBreak="0">
    <w:nsid w:val="1AAA330C"/>
    <w:multiLevelType w:val="hybridMultilevel"/>
    <w:tmpl w:val="47EED63E"/>
    <w:lvl w:ilvl="0" w:tplc="FFFAE642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DA6BCE"/>
    <w:multiLevelType w:val="hybridMultilevel"/>
    <w:tmpl w:val="F7CC07DA"/>
    <w:lvl w:ilvl="0" w:tplc="0407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52BF3127"/>
    <w:multiLevelType w:val="hybridMultilevel"/>
    <w:tmpl w:val="D46025F8"/>
    <w:lvl w:ilvl="0" w:tplc="1ABABB06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  <w:color w:val="0075BD"/>
        <w:sz w:val="28"/>
      </w:rPr>
    </w:lvl>
    <w:lvl w:ilvl="1" w:tplc="0407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7" w15:restartNumberingAfterBreak="0">
    <w:nsid w:val="64317BBF"/>
    <w:multiLevelType w:val="hybridMultilevel"/>
    <w:tmpl w:val="DEF26E94"/>
    <w:lvl w:ilvl="0" w:tplc="7E3AEC5A">
      <w:numFmt w:val="bullet"/>
      <w:lvlText w:val="-"/>
      <w:lvlJc w:val="left"/>
      <w:pPr>
        <w:ind w:left="502" w:hanging="360"/>
      </w:pPr>
      <w:rPr>
        <w:rFonts w:ascii="Cambria" w:eastAsiaTheme="minorEastAsia" w:hAnsi="Cambria" w:cs="BundesSerif Regular" w:hint="default"/>
      </w:rPr>
    </w:lvl>
    <w:lvl w:ilvl="1" w:tplc="0407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68206F9B"/>
    <w:multiLevelType w:val="hybridMultilevel"/>
    <w:tmpl w:val="989075AC"/>
    <w:lvl w:ilvl="0" w:tplc="FFFAE642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197B18"/>
    <w:multiLevelType w:val="hybridMultilevel"/>
    <w:tmpl w:val="544AF9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04411B"/>
    <w:multiLevelType w:val="hybridMultilevel"/>
    <w:tmpl w:val="2E9EACC0"/>
    <w:lvl w:ilvl="0" w:tplc="C43E1A38">
      <w:start w:val="1"/>
      <w:numFmt w:val="bullet"/>
      <w:pStyle w:val="LI"/>
      <w:lvlText w:val=""/>
      <w:lvlJc w:val="left"/>
      <w:pPr>
        <w:tabs>
          <w:tab w:val="num" w:pos="453"/>
        </w:tabs>
        <w:ind w:left="453" w:hanging="283"/>
      </w:pPr>
      <w:rPr>
        <w:rFonts w:ascii="Symbol" w:hAnsi="Symbol" w:hint="default"/>
        <w:color w:val="5F99C6"/>
        <w:sz w:val="21"/>
      </w:rPr>
    </w:lvl>
    <w:lvl w:ilvl="1" w:tplc="0407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 w16cid:durableId="618338217">
    <w:abstractNumId w:val="10"/>
  </w:num>
  <w:num w:numId="2" w16cid:durableId="912930062">
    <w:abstractNumId w:val="6"/>
  </w:num>
  <w:num w:numId="3" w16cid:durableId="1773352232">
    <w:abstractNumId w:val="3"/>
  </w:num>
  <w:num w:numId="4" w16cid:durableId="1778909925">
    <w:abstractNumId w:val="5"/>
  </w:num>
  <w:num w:numId="5" w16cid:durableId="1287934367">
    <w:abstractNumId w:val="7"/>
  </w:num>
  <w:num w:numId="6" w16cid:durableId="1279489998">
    <w:abstractNumId w:val="8"/>
  </w:num>
  <w:num w:numId="7" w16cid:durableId="1907110028">
    <w:abstractNumId w:val="2"/>
  </w:num>
  <w:num w:numId="8" w16cid:durableId="110439249">
    <w:abstractNumId w:val="9"/>
  </w:num>
  <w:num w:numId="9" w16cid:durableId="1062824070">
    <w:abstractNumId w:val="0"/>
  </w:num>
  <w:num w:numId="10" w16cid:durableId="1300262836">
    <w:abstractNumId w:val="4"/>
  </w:num>
  <w:num w:numId="11" w16cid:durableId="773865521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isplayBackgroundShape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B88"/>
    <w:rsid w:val="00006128"/>
    <w:rsid w:val="0001210C"/>
    <w:rsid w:val="000325D9"/>
    <w:rsid w:val="00033EF7"/>
    <w:rsid w:val="000359E7"/>
    <w:rsid w:val="00046A3F"/>
    <w:rsid w:val="000512EB"/>
    <w:rsid w:val="00054DDA"/>
    <w:rsid w:val="00075D08"/>
    <w:rsid w:val="00077E4E"/>
    <w:rsid w:val="00080EF9"/>
    <w:rsid w:val="000916FE"/>
    <w:rsid w:val="0009407D"/>
    <w:rsid w:val="000A3139"/>
    <w:rsid w:val="000C17E6"/>
    <w:rsid w:val="000C401A"/>
    <w:rsid w:val="000C5751"/>
    <w:rsid w:val="000D6842"/>
    <w:rsid w:val="000E3A45"/>
    <w:rsid w:val="0010558A"/>
    <w:rsid w:val="0011411A"/>
    <w:rsid w:val="00114C8E"/>
    <w:rsid w:val="0012191B"/>
    <w:rsid w:val="00140CAE"/>
    <w:rsid w:val="00145154"/>
    <w:rsid w:val="00152A76"/>
    <w:rsid w:val="00153EF4"/>
    <w:rsid w:val="001602BB"/>
    <w:rsid w:val="00170E39"/>
    <w:rsid w:val="0018670C"/>
    <w:rsid w:val="00193645"/>
    <w:rsid w:val="001A5F24"/>
    <w:rsid w:val="001B1028"/>
    <w:rsid w:val="001B153C"/>
    <w:rsid w:val="001B43B7"/>
    <w:rsid w:val="001B4571"/>
    <w:rsid w:val="001B697E"/>
    <w:rsid w:val="001D17A8"/>
    <w:rsid w:val="001D4D63"/>
    <w:rsid w:val="001F30A0"/>
    <w:rsid w:val="001F4640"/>
    <w:rsid w:val="001F54AA"/>
    <w:rsid w:val="002155C4"/>
    <w:rsid w:val="002215FF"/>
    <w:rsid w:val="002247A6"/>
    <w:rsid w:val="00246FF0"/>
    <w:rsid w:val="002517CC"/>
    <w:rsid w:val="00252538"/>
    <w:rsid w:val="00262C09"/>
    <w:rsid w:val="00275715"/>
    <w:rsid w:val="002908B2"/>
    <w:rsid w:val="00293911"/>
    <w:rsid w:val="00294CCC"/>
    <w:rsid w:val="002A5E73"/>
    <w:rsid w:val="002B26E6"/>
    <w:rsid w:val="002C24F5"/>
    <w:rsid w:val="002C501F"/>
    <w:rsid w:val="002D7FB3"/>
    <w:rsid w:val="002E1722"/>
    <w:rsid w:val="002F0EA5"/>
    <w:rsid w:val="00300121"/>
    <w:rsid w:val="0030463F"/>
    <w:rsid w:val="00323D98"/>
    <w:rsid w:val="0033127C"/>
    <w:rsid w:val="00332C9D"/>
    <w:rsid w:val="00333594"/>
    <w:rsid w:val="0034730E"/>
    <w:rsid w:val="003819B0"/>
    <w:rsid w:val="003853A6"/>
    <w:rsid w:val="00391606"/>
    <w:rsid w:val="003A3A93"/>
    <w:rsid w:val="003C6007"/>
    <w:rsid w:val="003C6C6A"/>
    <w:rsid w:val="003D13C7"/>
    <w:rsid w:val="003D42E3"/>
    <w:rsid w:val="003D4CBF"/>
    <w:rsid w:val="003D563D"/>
    <w:rsid w:val="003D6669"/>
    <w:rsid w:val="003F61FF"/>
    <w:rsid w:val="003F6659"/>
    <w:rsid w:val="0040398F"/>
    <w:rsid w:val="004076E8"/>
    <w:rsid w:val="00413410"/>
    <w:rsid w:val="00413993"/>
    <w:rsid w:val="00416D22"/>
    <w:rsid w:val="00433F9C"/>
    <w:rsid w:val="00447C09"/>
    <w:rsid w:val="0045179E"/>
    <w:rsid w:val="00467D60"/>
    <w:rsid w:val="00485547"/>
    <w:rsid w:val="004A084A"/>
    <w:rsid w:val="004A5939"/>
    <w:rsid w:val="004B5561"/>
    <w:rsid w:val="004B6763"/>
    <w:rsid w:val="004C25CF"/>
    <w:rsid w:val="004C5FA3"/>
    <w:rsid w:val="00503B53"/>
    <w:rsid w:val="00505DB0"/>
    <w:rsid w:val="0051637C"/>
    <w:rsid w:val="00521F1B"/>
    <w:rsid w:val="0052446B"/>
    <w:rsid w:val="005264D8"/>
    <w:rsid w:val="005464BE"/>
    <w:rsid w:val="00551D49"/>
    <w:rsid w:val="0055670C"/>
    <w:rsid w:val="00561DBB"/>
    <w:rsid w:val="005622E4"/>
    <w:rsid w:val="00562946"/>
    <w:rsid w:val="005649D0"/>
    <w:rsid w:val="00576672"/>
    <w:rsid w:val="005834AB"/>
    <w:rsid w:val="00593217"/>
    <w:rsid w:val="005A24FA"/>
    <w:rsid w:val="005B6C83"/>
    <w:rsid w:val="005C6522"/>
    <w:rsid w:val="005D5CA7"/>
    <w:rsid w:val="005E1299"/>
    <w:rsid w:val="005F0A17"/>
    <w:rsid w:val="00607308"/>
    <w:rsid w:val="0061021F"/>
    <w:rsid w:val="0061151B"/>
    <w:rsid w:val="00641320"/>
    <w:rsid w:val="00662AC8"/>
    <w:rsid w:val="00665A14"/>
    <w:rsid w:val="006676B3"/>
    <w:rsid w:val="00677F36"/>
    <w:rsid w:val="006834B0"/>
    <w:rsid w:val="00684D8A"/>
    <w:rsid w:val="00694204"/>
    <w:rsid w:val="006A749A"/>
    <w:rsid w:val="006B001D"/>
    <w:rsid w:val="006B1994"/>
    <w:rsid w:val="0070317C"/>
    <w:rsid w:val="007314E7"/>
    <w:rsid w:val="00732732"/>
    <w:rsid w:val="00734AA8"/>
    <w:rsid w:val="00736F8D"/>
    <w:rsid w:val="007412CC"/>
    <w:rsid w:val="0074603A"/>
    <w:rsid w:val="00747326"/>
    <w:rsid w:val="0075023E"/>
    <w:rsid w:val="00750D73"/>
    <w:rsid w:val="00752A5B"/>
    <w:rsid w:val="00780048"/>
    <w:rsid w:val="00791A3B"/>
    <w:rsid w:val="007A3010"/>
    <w:rsid w:val="007B513A"/>
    <w:rsid w:val="007C5E9F"/>
    <w:rsid w:val="007C742D"/>
    <w:rsid w:val="007D3A42"/>
    <w:rsid w:val="007E393A"/>
    <w:rsid w:val="007E3C9C"/>
    <w:rsid w:val="007E587E"/>
    <w:rsid w:val="007E6444"/>
    <w:rsid w:val="007F0F7F"/>
    <w:rsid w:val="007F1ADF"/>
    <w:rsid w:val="00801792"/>
    <w:rsid w:val="00805EF1"/>
    <w:rsid w:val="00831AF0"/>
    <w:rsid w:val="00832188"/>
    <w:rsid w:val="008366C4"/>
    <w:rsid w:val="008444F6"/>
    <w:rsid w:val="00851149"/>
    <w:rsid w:val="00853EEC"/>
    <w:rsid w:val="00857DBE"/>
    <w:rsid w:val="00862B02"/>
    <w:rsid w:val="00867A94"/>
    <w:rsid w:val="00875574"/>
    <w:rsid w:val="0087666B"/>
    <w:rsid w:val="00882A6C"/>
    <w:rsid w:val="00886C49"/>
    <w:rsid w:val="0089037F"/>
    <w:rsid w:val="00891765"/>
    <w:rsid w:val="00892A2D"/>
    <w:rsid w:val="008A3E93"/>
    <w:rsid w:val="008B03DE"/>
    <w:rsid w:val="008B2B88"/>
    <w:rsid w:val="008B3659"/>
    <w:rsid w:val="008B5B7D"/>
    <w:rsid w:val="008C684F"/>
    <w:rsid w:val="008E0473"/>
    <w:rsid w:val="008E4121"/>
    <w:rsid w:val="008E6A1E"/>
    <w:rsid w:val="008F344A"/>
    <w:rsid w:val="0090165E"/>
    <w:rsid w:val="009041A5"/>
    <w:rsid w:val="00914B93"/>
    <w:rsid w:val="009169CF"/>
    <w:rsid w:val="009273B4"/>
    <w:rsid w:val="00927B8F"/>
    <w:rsid w:val="009319E3"/>
    <w:rsid w:val="00932F36"/>
    <w:rsid w:val="0093454F"/>
    <w:rsid w:val="00943429"/>
    <w:rsid w:val="00943C56"/>
    <w:rsid w:val="00952FA3"/>
    <w:rsid w:val="00955467"/>
    <w:rsid w:val="009568CC"/>
    <w:rsid w:val="0096652A"/>
    <w:rsid w:val="00971E50"/>
    <w:rsid w:val="009A6EB0"/>
    <w:rsid w:val="009C1587"/>
    <w:rsid w:val="009D5B22"/>
    <w:rsid w:val="009D60DA"/>
    <w:rsid w:val="009E116C"/>
    <w:rsid w:val="009E28AC"/>
    <w:rsid w:val="009F2051"/>
    <w:rsid w:val="009F29E1"/>
    <w:rsid w:val="009F5925"/>
    <w:rsid w:val="00A028A9"/>
    <w:rsid w:val="00A03B03"/>
    <w:rsid w:val="00A31B2C"/>
    <w:rsid w:val="00A52378"/>
    <w:rsid w:val="00A576C4"/>
    <w:rsid w:val="00A66442"/>
    <w:rsid w:val="00A70409"/>
    <w:rsid w:val="00A9516A"/>
    <w:rsid w:val="00AA37DF"/>
    <w:rsid w:val="00AA66DB"/>
    <w:rsid w:val="00AA76D7"/>
    <w:rsid w:val="00AC3BAB"/>
    <w:rsid w:val="00AE1A93"/>
    <w:rsid w:val="00AE204A"/>
    <w:rsid w:val="00B044A5"/>
    <w:rsid w:val="00B053E7"/>
    <w:rsid w:val="00B05BDC"/>
    <w:rsid w:val="00B1181A"/>
    <w:rsid w:val="00B21BB1"/>
    <w:rsid w:val="00B256ED"/>
    <w:rsid w:val="00B34A03"/>
    <w:rsid w:val="00B350E0"/>
    <w:rsid w:val="00B50333"/>
    <w:rsid w:val="00B5246C"/>
    <w:rsid w:val="00B54D4B"/>
    <w:rsid w:val="00B579A9"/>
    <w:rsid w:val="00B6329F"/>
    <w:rsid w:val="00B86C4B"/>
    <w:rsid w:val="00B92C45"/>
    <w:rsid w:val="00B942C0"/>
    <w:rsid w:val="00B9481C"/>
    <w:rsid w:val="00BB3EB8"/>
    <w:rsid w:val="00BC461F"/>
    <w:rsid w:val="00BD3A57"/>
    <w:rsid w:val="00BD7B7D"/>
    <w:rsid w:val="00BE619E"/>
    <w:rsid w:val="00BE661D"/>
    <w:rsid w:val="00BF184D"/>
    <w:rsid w:val="00C067D7"/>
    <w:rsid w:val="00C3207A"/>
    <w:rsid w:val="00C40A3F"/>
    <w:rsid w:val="00C77F96"/>
    <w:rsid w:val="00C83046"/>
    <w:rsid w:val="00C8347C"/>
    <w:rsid w:val="00C94A40"/>
    <w:rsid w:val="00CB5C0C"/>
    <w:rsid w:val="00CB6236"/>
    <w:rsid w:val="00CD062D"/>
    <w:rsid w:val="00CD0A35"/>
    <w:rsid w:val="00CD0CCA"/>
    <w:rsid w:val="00CD4DFF"/>
    <w:rsid w:val="00CF0111"/>
    <w:rsid w:val="00CF0403"/>
    <w:rsid w:val="00D03861"/>
    <w:rsid w:val="00D41C17"/>
    <w:rsid w:val="00D439D7"/>
    <w:rsid w:val="00D43CB6"/>
    <w:rsid w:val="00D51831"/>
    <w:rsid w:val="00D61C5F"/>
    <w:rsid w:val="00D6421D"/>
    <w:rsid w:val="00D81A1A"/>
    <w:rsid w:val="00D902CC"/>
    <w:rsid w:val="00D9086D"/>
    <w:rsid w:val="00D911AB"/>
    <w:rsid w:val="00D97DFD"/>
    <w:rsid w:val="00DA3144"/>
    <w:rsid w:val="00DA47EC"/>
    <w:rsid w:val="00DB0A41"/>
    <w:rsid w:val="00DC12E1"/>
    <w:rsid w:val="00DC2A93"/>
    <w:rsid w:val="00DC6053"/>
    <w:rsid w:val="00DD0407"/>
    <w:rsid w:val="00DD6B2B"/>
    <w:rsid w:val="00DE4660"/>
    <w:rsid w:val="00E0002D"/>
    <w:rsid w:val="00E06AA1"/>
    <w:rsid w:val="00E26045"/>
    <w:rsid w:val="00E26284"/>
    <w:rsid w:val="00E32D47"/>
    <w:rsid w:val="00E45636"/>
    <w:rsid w:val="00E464D5"/>
    <w:rsid w:val="00E55058"/>
    <w:rsid w:val="00E55BBE"/>
    <w:rsid w:val="00E56FDE"/>
    <w:rsid w:val="00E70E7B"/>
    <w:rsid w:val="00E762E8"/>
    <w:rsid w:val="00E87657"/>
    <w:rsid w:val="00E93396"/>
    <w:rsid w:val="00E95C21"/>
    <w:rsid w:val="00E965E3"/>
    <w:rsid w:val="00EA6B57"/>
    <w:rsid w:val="00EB36EC"/>
    <w:rsid w:val="00EB5692"/>
    <w:rsid w:val="00EC3627"/>
    <w:rsid w:val="00ED3477"/>
    <w:rsid w:val="00EE4E54"/>
    <w:rsid w:val="00EF1582"/>
    <w:rsid w:val="00F07199"/>
    <w:rsid w:val="00F11C53"/>
    <w:rsid w:val="00F158B7"/>
    <w:rsid w:val="00F21EBC"/>
    <w:rsid w:val="00F24D84"/>
    <w:rsid w:val="00F265F9"/>
    <w:rsid w:val="00F42DF3"/>
    <w:rsid w:val="00F44DDE"/>
    <w:rsid w:val="00F514AF"/>
    <w:rsid w:val="00F65953"/>
    <w:rsid w:val="00F73942"/>
    <w:rsid w:val="00F802DE"/>
    <w:rsid w:val="00F8454D"/>
    <w:rsid w:val="00F95F60"/>
    <w:rsid w:val="00FA2C02"/>
    <w:rsid w:val="00FA6C05"/>
    <w:rsid w:val="00FC37B4"/>
    <w:rsid w:val="00FC78A8"/>
    <w:rsid w:val="00FF198B"/>
    <w:rsid w:val="00FF1FDE"/>
    <w:rsid w:val="21D6A6E3"/>
    <w:rsid w:val="5E4C418D"/>
    <w:rsid w:val="7D5C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426AC4"/>
  <w15:docId w15:val="{757964D4-CDC6-45AE-818E-EEFEA935F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B03DE"/>
    <w:pPr>
      <w:spacing w:line="360" w:lineRule="auto"/>
    </w:pPr>
    <w:rPr>
      <w:rFonts w:ascii="Cambria" w:eastAsia="Times New Roman" w:hAnsi="Cambria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21EB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F21EBC"/>
    <w:rPr>
      <w:rFonts w:ascii="Arial" w:eastAsia="Times New Roman" w:hAnsi="Arial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F21EB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F21EBC"/>
    <w:rPr>
      <w:rFonts w:ascii="Arial" w:eastAsia="Times New Roman" w:hAnsi="Arial" w:cs="Times New Roman"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7FB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2D7FB3"/>
    <w:rPr>
      <w:rFonts w:ascii="Tahoma" w:eastAsia="Times New Roman" w:hAnsi="Tahoma" w:cs="Tahoma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ED3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568CC"/>
    <w:pPr>
      <w:ind w:left="720"/>
      <w:contextualSpacing/>
    </w:pPr>
  </w:style>
  <w:style w:type="character" w:styleId="Seitenzahl">
    <w:name w:val="page number"/>
    <w:uiPriority w:val="99"/>
    <w:semiHidden/>
    <w:unhideWhenUsed/>
    <w:rsid w:val="00E0002D"/>
  </w:style>
  <w:style w:type="paragraph" w:customStyle="1" w:styleId="H1">
    <w:name w:val="H1"/>
    <w:basedOn w:val="Standard"/>
    <w:qFormat/>
    <w:rsid w:val="00752A5B"/>
    <w:pPr>
      <w:autoSpaceDE w:val="0"/>
      <w:autoSpaceDN w:val="0"/>
      <w:adjustRightInd w:val="0"/>
      <w:spacing w:after="200" w:line="760" w:lineRule="exact"/>
      <w:ind w:left="170"/>
    </w:pPr>
    <w:rPr>
      <w:rFonts w:eastAsia="Calibri" w:cs="Arial"/>
      <w:bCs/>
      <w:color w:val="48595F"/>
      <w:sz w:val="56"/>
      <w:szCs w:val="70"/>
      <w:lang w:val="en-US" w:eastAsia="en-US"/>
    </w:rPr>
  </w:style>
  <w:style w:type="paragraph" w:customStyle="1" w:styleId="H2">
    <w:name w:val="H2"/>
    <w:basedOn w:val="Standard"/>
    <w:qFormat/>
    <w:rsid w:val="00752A5B"/>
    <w:pPr>
      <w:autoSpaceDE w:val="0"/>
      <w:autoSpaceDN w:val="0"/>
      <w:adjustRightInd w:val="0"/>
      <w:spacing w:line="400" w:lineRule="exact"/>
      <w:ind w:left="170"/>
    </w:pPr>
    <w:rPr>
      <w:rFonts w:ascii="Calibri" w:eastAsia="Calibri" w:hAnsi="Calibri" w:cs="Arial"/>
      <w:color w:val="0074B0"/>
      <w:sz w:val="32"/>
      <w:szCs w:val="30"/>
      <w:lang w:val="en-US" w:eastAsia="en-US"/>
    </w:rPr>
  </w:style>
  <w:style w:type="paragraph" w:customStyle="1" w:styleId="P">
    <w:name w:val="P"/>
    <w:basedOn w:val="Standard"/>
    <w:qFormat/>
    <w:rsid w:val="00EE4E54"/>
    <w:pPr>
      <w:spacing w:line="280" w:lineRule="exact"/>
      <w:ind w:left="170"/>
    </w:pPr>
    <w:rPr>
      <w:sz w:val="21"/>
    </w:rPr>
  </w:style>
  <w:style w:type="paragraph" w:customStyle="1" w:styleId="H3">
    <w:name w:val="H3"/>
    <w:basedOn w:val="Standard"/>
    <w:qFormat/>
    <w:rsid w:val="00752A5B"/>
    <w:pPr>
      <w:spacing w:before="520" w:after="260" w:line="320" w:lineRule="exact"/>
      <w:ind w:left="170"/>
    </w:pPr>
    <w:rPr>
      <w:rFonts w:ascii="Calibri" w:eastAsia="Calibri" w:hAnsi="Calibri" w:cs="Arial"/>
      <w:color w:val="0074B0"/>
      <w:szCs w:val="24"/>
      <w:lang w:val="en-US" w:eastAsia="en-US"/>
    </w:rPr>
  </w:style>
  <w:style w:type="paragraph" w:customStyle="1" w:styleId="LI">
    <w:name w:val="LI"/>
    <w:basedOn w:val="Listenabsatz"/>
    <w:qFormat/>
    <w:rsid w:val="00AE204A"/>
    <w:pPr>
      <w:numPr>
        <w:numId w:val="1"/>
      </w:numPr>
      <w:spacing w:line="280" w:lineRule="exact"/>
      <w:ind w:left="454" w:hanging="284"/>
    </w:pPr>
    <w:rPr>
      <w:rFonts w:cs="Arial"/>
      <w:sz w:val="21"/>
      <w:szCs w:val="19"/>
      <w:lang w:val="en-US"/>
    </w:rPr>
  </w:style>
  <w:style w:type="paragraph" w:styleId="Textkrper">
    <w:name w:val="Body Text"/>
    <w:basedOn w:val="Standard"/>
    <w:link w:val="TextkrperZchn"/>
    <w:uiPriority w:val="1"/>
    <w:qFormat/>
    <w:rsid w:val="00F158B7"/>
    <w:pPr>
      <w:widowControl w:val="0"/>
      <w:autoSpaceDE w:val="0"/>
      <w:autoSpaceDN w:val="0"/>
      <w:adjustRightInd w:val="0"/>
      <w:spacing w:before="10" w:line="240" w:lineRule="auto"/>
      <w:ind w:left="20"/>
    </w:pPr>
    <w:rPr>
      <w:rFonts w:ascii="BundesSerif Regular" w:eastAsiaTheme="minorEastAsia" w:hAnsi="BundesSerif Regular" w:cs="BundesSerif Regular"/>
      <w:sz w:val="23"/>
      <w:szCs w:val="23"/>
    </w:rPr>
  </w:style>
  <w:style w:type="character" w:customStyle="1" w:styleId="TextkrperZchn">
    <w:name w:val="Textkörper Zchn"/>
    <w:basedOn w:val="Absatz-Standardschriftart"/>
    <w:link w:val="Textkrper"/>
    <w:uiPriority w:val="99"/>
    <w:rsid w:val="00F158B7"/>
    <w:rPr>
      <w:rFonts w:ascii="BundesSerif Regular" w:eastAsiaTheme="minorEastAsia" w:hAnsi="BundesSerif Regular" w:cs="BundesSerif Regular"/>
      <w:sz w:val="23"/>
      <w:szCs w:val="23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A2C0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2C02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2C02"/>
    <w:rPr>
      <w:rFonts w:ascii="Cambria" w:eastAsia="Times New Roman" w:hAnsi="Cambria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A2C0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A2C02"/>
    <w:rPr>
      <w:rFonts w:ascii="Cambria" w:eastAsia="Times New Roman" w:hAnsi="Cambria"/>
      <w:b/>
      <w:bCs/>
    </w:rPr>
  </w:style>
  <w:style w:type="character" w:styleId="Hyperlink">
    <w:name w:val="Hyperlink"/>
    <w:basedOn w:val="Absatz-Standardschriftart"/>
    <w:uiPriority w:val="99"/>
    <w:semiHidden/>
    <w:unhideWhenUsed/>
    <w:rsid w:val="005A24F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20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lexware.de/digitalisierung/online-marketing/e-commerce/" TargetMode="Externa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Microsoft%20Office\root\Templates\BMWi\BMWi_Infoblatt_Vorlage_2021_D_1spal.dotx" TargetMode="External"/></Relationships>
</file>

<file path=word/theme/theme1.xml><?xml version="1.0" encoding="utf-8"?>
<a:theme xmlns:a="http://schemas.openxmlformats.org/drawingml/2006/main" name="Office-Design">
  <a:themeElements>
    <a:clrScheme name="GJ2019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6B6B69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A9ED15F4F46E46BD65477E46BAC234" ma:contentTypeVersion="16" ma:contentTypeDescription="Ein neues Dokument erstellen." ma:contentTypeScope="" ma:versionID="804c122525dbc78e8e2e4df5d92d3935">
  <xsd:schema xmlns:xsd="http://www.w3.org/2001/XMLSchema" xmlns:xs="http://www.w3.org/2001/XMLSchema" xmlns:p="http://schemas.microsoft.com/office/2006/metadata/properties" xmlns:ns2="fed8073c-f198-4693-99fe-f36f7eb43bc5" xmlns:ns3="1273d675-d369-451a-9ec7-345675eb1b26" targetNamespace="http://schemas.microsoft.com/office/2006/metadata/properties" ma:root="true" ma:fieldsID="9e9bbd376ffd31d15f0e01261af7592d" ns2:_="" ns3:_="">
    <xsd:import namespace="fed8073c-f198-4693-99fe-f36f7eb43bc5"/>
    <xsd:import namespace="1273d675-d369-451a-9ec7-345675eb1b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Datum" minOccurs="0"/>
                <xsd:element ref="ns2:_x005b_Person_x005d_" minOccurs="0"/>
                <xsd:element ref="ns2:MediaServiceDateTaken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d8073c-f198-4693-99fe-f36f7eb43b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6e0d509f-c95e-42df-9019-818e834ae72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Datum" ma:index="19" nillable="true" ma:displayName="Datum" ma:format="DateOnly" ma:internalName="Datum">
      <xsd:simpleType>
        <xsd:restriction base="dms:DateTime"/>
      </xsd:simpleType>
    </xsd:element>
    <xsd:element name="_x005b_Person_x005d_" ma:index="20" nillable="true" ma:displayName="[Person]" ma:format="Dropdown" ma:list="UserInfo" ma:SharePointGroup="0" ma:internalName="_x005b_Person_x005d_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73d675-d369-451a-9ec7-345675eb1b2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6ceee40-91f7-4905-89c9-0585c126df5a}" ma:internalName="TaxCatchAll" ma:showField="CatchAllData" ma:web="1273d675-d369-451a-9ec7-345675eb1b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:fields xmlns:f="http://schemas.fabasoft.com/folio/2007/fields" catsources="">
  <f:record>
    <f:field ref="doc_FSCFOLIO_1_1001_FieldDocumentNumber" text=""/>
    <f:field ref="doc_FSCFOLIO_1_1001_FieldSubject" text="" edit="true"/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Christine Sucker"/>
    <f:field ref="FSCFOLIO_1_1001_FieldCurrentDate" text="09.01.2023 15:34"/>
    <f:field ref="CCAPRECONFIG_15_1001_Objektname" text="Anlage 2 Anlage I Fragebogen" edit="true"/>
    <f:field ref="DEPRECONFIG_15_1001_Objektname" text="Anlage 2 Anlage I Fragebogen" edit="true"/>
    <f:field ref="objname" text="Anlage 2 Anlage I Fragebogen" edit="true"/>
    <f:field ref="objsubject" text="" edit="true"/>
    <f:field ref="objcreatedby" text="Wonneberg, Franziska, VIC5"/>
    <f:field ref="objcreatedat" date="2023-01-09T14:23:00" text="09.01.2023 14:23:00"/>
    <f:field ref="objchangedby" text="Büro-VIC5, Thomas Zielke, VIC5"/>
    <f:field ref="objmodifiedat" date="2023-01-09T15:15:52" text="09.01.2023 15:15:52"/>
  </f:record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  <f:display text="Allgemein">
    <f:field ref="FSCFOLIO_1_1001_FieldCurrentUser" text="Aktueller Benutzer"/>
    <f:field ref="FSCFOLIO_1_1001_FieldCurrentDate" text="Aktueller Zeitpunkt"/>
    <f:field ref="CCAPRECONFIG_15_1001_Objektname" text="Objektname"/>
    <f:field ref="DEPRECONFIG_15_1001_Objektname" text="Objektname"/>
    <f:field ref="objname" text="Name"/>
    <f:field ref="objsubject" text="Betreff (einzeilig)"/>
    <f:field ref="objcreatedby" text="Erzeugt von"/>
    <f:field ref="objcreatedat" text="Erzeugt am/um"/>
    <f:field ref="objchangedby" text="Letzte Änderung von"/>
    <f:field ref="objmodifiedat" text="Letzte Änderung am/um"/>
  </f:display>
</f:field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d8073c-f198-4693-99fe-f36f7eb43bc5">
      <Terms xmlns="http://schemas.microsoft.com/office/infopath/2007/PartnerControls"/>
    </lcf76f155ced4ddcb4097134ff3c332f>
    <TaxCatchAll xmlns="1273d675-d369-451a-9ec7-345675eb1b26" xsi:nil="true"/>
    <SharedWithUsers xmlns="1273d675-d369-451a-9ec7-345675eb1b26">
      <UserInfo>
        <DisplayName>Rickert, Daniela</DisplayName>
        <AccountId>21</AccountId>
        <AccountType/>
      </UserInfo>
      <UserInfo>
        <DisplayName>Gabler, Sibylle</DisplayName>
        <AccountId>13</AccountId>
        <AccountType/>
      </UserInfo>
      <UserInfo>
        <DisplayName>Theis, Mareike</DisplayName>
        <AccountId>16</AccountId>
        <AccountType/>
      </UserInfo>
      <UserInfo>
        <DisplayName>Aschenbrenner, Sabine</DisplayName>
        <AccountId>11</AccountId>
        <AccountType/>
      </UserInfo>
    </SharedWithUsers>
    <Datum xmlns="fed8073c-f198-4693-99fe-f36f7eb43bc5" xsi:nil="true"/>
    <_x005b_Person_x005d_ xmlns="fed8073c-f198-4693-99fe-f36f7eb43bc5">
      <UserInfo>
        <DisplayName/>
        <AccountId xsi:nil="true"/>
        <AccountType/>
      </UserInfo>
    </_x005b_Person_x005d_>
  </documentManagement>
</p:properties>
</file>

<file path=customXml/itemProps1.xml><?xml version="1.0" encoding="utf-8"?>
<ds:datastoreItem xmlns:ds="http://schemas.openxmlformats.org/officeDocument/2006/customXml" ds:itemID="{CD6A5E32-5821-41EC-A8DE-E17C3323AD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45F333-F95F-492B-9B73-3674042EAFB3}"/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4.xml><?xml version="1.0" encoding="utf-8"?>
<ds:datastoreItem xmlns:ds="http://schemas.openxmlformats.org/officeDocument/2006/customXml" ds:itemID="{3E9187A2-FE1B-429D-AD12-07500BEB891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3B2DF92-C12D-4BC7-A959-B1417E9E809C}">
  <ds:schemaRefs>
    <ds:schemaRef ds:uri="http://schemas.microsoft.com/office/2006/metadata/properties"/>
    <ds:schemaRef ds:uri="http://schemas.microsoft.com/office/infopath/2007/PartnerControls"/>
    <ds:schemaRef ds:uri="2f627e91-b252-498c-b6d0-4be0a0fc6235"/>
    <ds:schemaRef ds:uri="e9789944-41b2-43fc-a154-b660ef206f4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BMWi_Infoblatt_Vorlage_2021_D_1spal</Template>
  <TotalTime>0</TotalTime>
  <Pages>2</Pages>
  <Words>294</Words>
  <Characters>1856</Characters>
  <Application>Microsoft Office Word</Application>
  <DocSecurity>0</DocSecurity>
  <Lines>15</Lines>
  <Paragraphs>4</Paragraphs>
  <ScaleCrop>false</ScaleCrop>
  <Company>Microsoft</Company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Wonneberg, Franziska, IVA2</dc:creator>
  <cp:keywords/>
  <dc:description/>
  <cp:lastModifiedBy>Rickert, Daniela</cp:lastModifiedBy>
  <cp:revision>27</cp:revision>
  <cp:lastPrinted>2021-12-08T09:49:00Z</cp:lastPrinted>
  <dcterms:created xsi:type="dcterms:W3CDTF">2023-12-14T15:18:00Z</dcterms:created>
  <dcterms:modified xsi:type="dcterms:W3CDTF">2023-12-14T17:09:00Z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0x01010025D877AD23D3B747B31D9E46D44F5DF2</vt:lpwstr>
  </property>
  <property fmtid="{D5CDD505-2E9C-101B-9397-08002B2CF9AE}" pid="3" name="MediaServiceImageTags">
    <vt:lpwstr/>
  </property>
</Properties>
</file>